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PlainTable4"/>
        <w:tblW w:w="5000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11900"/>
        <w:gridCol w:w="2500"/>
      </w:tblGrid>
      <w:tr w:rsidR="00194D7C" w:rsidRPr="004D29C1" w14:paraId="7EBCF51E" w14:textId="77777777" w:rsidTr="004D29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010"/>
        </w:trPr>
        <w:tc>
          <w:tcPr>
            <w:tcW w:w="4132" w:type="pct"/>
            <w:tcBorders>
              <w:bottom w:val="single" w:sz="8" w:space="0" w:color="BFBFBF" w:themeColor="background1" w:themeShade="BF"/>
            </w:tcBorders>
          </w:tcPr>
          <w:p w14:paraId="1BBBF0E2" w14:textId="3593DF83" w:rsidR="00F8354F" w:rsidRPr="004D29C1" w:rsidRDefault="001F3AB2">
            <w:pPr>
              <w:pStyle w:val="Month"/>
              <w:spacing w:after="40"/>
              <w:rPr>
                <w:color w:val="7C705E" w:themeColor="background2" w:themeShade="80"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 wp14:anchorId="13099A6B" wp14:editId="73152C5B">
                  <wp:simplePos x="0" y="0"/>
                  <wp:positionH relativeFrom="column">
                    <wp:posOffset>3994150</wp:posOffset>
                  </wp:positionH>
                  <wp:positionV relativeFrom="paragraph">
                    <wp:posOffset>-256540</wp:posOffset>
                  </wp:positionV>
                  <wp:extent cx="1009650" cy="904004"/>
                  <wp:effectExtent l="0" t="114300" r="0" b="8699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39226">
                            <a:off x="0" y="0"/>
                            <a:ext cx="1009650" cy="90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26B2E49D" wp14:editId="20C9BBC5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-176530</wp:posOffset>
                  </wp:positionV>
                  <wp:extent cx="2019300" cy="895987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895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081C">
              <w:rPr>
                <w:color w:val="7C705E" w:themeColor="background2" w:themeShade="80"/>
                <w:sz w:val="72"/>
                <w:szCs w:val="72"/>
              </w:rPr>
              <w:t xml:space="preserve"> </w:t>
            </w:r>
            <w:r w:rsidR="00804FC2" w:rsidRPr="004D29C1">
              <w:rPr>
                <w:color w:val="7C705E" w:themeColor="background2" w:themeShade="80"/>
                <w:sz w:val="72"/>
                <w:szCs w:val="72"/>
              </w:rPr>
              <w:fldChar w:fldCharType="begin"/>
            </w:r>
            <w:r w:rsidR="00804FC2" w:rsidRPr="004D29C1">
              <w:rPr>
                <w:color w:val="7C705E" w:themeColor="background2" w:themeShade="80"/>
                <w:sz w:val="72"/>
                <w:szCs w:val="72"/>
              </w:rPr>
              <w:instrText xml:space="preserve"> DOCVARIABLE  MonthStart \@ MMMM \* MERGEFORMAT </w:instrText>
            </w:r>
            <w:r w:rsidR="00804FC2" w:rsidRPr="004D29C1">
              <w:rPr>
                <w:color w:val="7C705E" w:themeColor="background2" w:themeShade="80"/>
                <w:sz w:val="72"/>
                <w:szCs w:val="72"/>
              </w:rPr>
              <w:fldChar w:fldCharType="separate"/>
            </w:r>
            <w:r w:rsidR="00CF7B09" w:rsidRPr="00CF7B09">
              <w:rPr>
                <w:color w:val="7C705E" w:themeColor="background2" w:themeShade="80"/>
                <w:sz w:val="72"/>
                <w:szCs w:val="72"/>
              </w:rPr>
              <w:t>November</w:t>
            </w:r>
            <w:r w:rsidR="00804FC2" w:rsidRPr="004D29C1">
              <w:rPr>
                <w:color w:val="7C705E" w:themeColor="background2" w:themeShade="80"/>
                <w:sz w:val="72"/>
                <w:szCs w:val="72"/>
              </w:rPr>
              <w:fldChar w:fldCharType="end"/>
            </w:r>
          </w:p>
        </w:tc>
        <w:tc>
          <w:tcPr>
            <w:tcW w:w="868" w:type="pct"/>
            <w:tcBorders>
              <w:bottom w:val="single" w:sz="8" w:space="0" w:color="BFBFBF" w:themeColor="background1" w:themeShade="BF"/>
            </w:tcBorders>
            <w:tcMar>
              <w:right w:w="0" w:type="dxa"/>
            </w:tcMar>
          </w:tcPr>
          <w:p w14:paraId="1414D85C" w14:textId="251EEE0F" w:rsidR="00F8354F" w:rsidRPr="004D29C1" w:rsidRDefault="00804FC2" w:rsidP="00F6081C">
            <w:pPr>
              <w:pStyle w:val="Year"/>
              <w:spacing w:after="40"/>
              <w:jc w:val="left"/>
              <w:rPr>
                <w:color w:val="7C705E" w:themeColor="background2" w:themeShade="80"/>
                <w:sz w:val="72"/>
                <w:szCs w:val="72"/>
              </w:rPr>
            </w:pPr>
            <w:r w:rsidRPr="004D29C1">
              <w:rPr>
                <w:color w:val="7C705E" w:themeColor="background2" w:themeShade="80"/>
                <w:sz w:val="72"/>
                <w:szCs w:val="72"/>
              </w:rPr>
              <w:fldChar w:fldCharType="begin"/>
            </w:r>
            <w:r w:rsidRPr="004D29C1">
              <w:rPr>
                <w:color w:val="7C705E" w:themeColor="background2" w:themeShade="80"/>
                <w:sz w:val="72"/>
                <w:szCs w:val="72"/>
              </w:rPr>
              <w:instrText xml:space="preserve"> DOCVARIABLE  MonthStart \@  yyyy   \* MERGEFORMAT </w:instrText>
            </w:r>
            <w:r w:rsidRPr="004D29C1">
              <w:rPr>
                <w:color w:val="7C705E" w:themeColor="background2" w:themeShade="80"/>
                <w:sz w:val="72"/>
                <w:szCs w:val="72"/>
              </w:rPr>
              <w:fldChar w:fldCharType="separate"/>
            </w:r>
            <w:r w:rsidR="00CF7B09" w:rsidRPr="00CF7B09">
              <w:rPr>
                <w:color w:val="7C705E" w:themeColor="background2" w:themeShade="80"/>
                <w:sz w:val="72"/>
                <w:szCs w:val="72"/>
              </w:rPr>
              <w:t>2021</w:t>
            </w:r>
            <w:r w:rsidRPr="004D29C1">
              <w:rPr>
                <w:color w:val="7C705E" w:themeColor="background2" w:themeShade="80"/>
                <w:sz w:val="72"/>
                <w:szCs w:val="72"/>
              </w:rPr>
              <w:fldChar w:fldCharType="end"/>
            </w:r>
          </w:p>
        </w:tc>
      </w:tr>
      <w:tr w:rsidR="000F121E" w14:paraId="1AAB8493" w14:textId="77777777" w:rsidTr="00EA11E4">
        <w:tc>
          <w:tcPr>
            <w:tcW w:w="4132" w:type="pct"/>
            <w:tcBorders>
              <w:top w:val="single" w:sz="8" w:space="0" w:color="BFBFBF" w:themeColor="background1" w:themeShade="BF"/>
              <w:bottom w:val="nil"/>
            </w:tcBorders>
          </w:tcPr>
          <w:p w14:paraId="32148CD7" w14:textId="6AB49F64" w:rsidR="000F121E" w:rsidRDefault="000F121E" w:rsidP="000F121E">
            <w:pPr>
              <w:pStyle w:val="NoSpacing"/>
            </w:pPr>
          </w:p>
        </w:tc>
        <w:tc>
          <w:tcPr>
            <w:tcW w:w="868" w:type="pct"/>
            <w:tcBorders>
              <w:top w:val="single" w:sz="8" w:space="0" w:color="BFBFBF" w:themeColor="background1" w:themeShade="BF"/>
              <w:bottom w:val="nil"/>
            </w:tcBorders>
          </w:tcPr>
          <w:p w14:paraId="596BE135" w14:textId="57B4D99F" w:rsidR="000F121E" w:rsidRDefault="000F121E" w:rsidP="000F121E">
            <w:pPr>
              <w:pStyle w:val="NoSpacing"/>
            </w:pPr>
          </w:p>
        </w:tc>
      </w:tr>
    </w:tbl>
    <w:tbl>
      <w:tblPr>
        <w:tblStyle w:val="TableCalendar"/>
        <w:tblW w:w="4219" w:type="pct"/>
        <w:tblInd w:w="2245" w:type="dxa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827"/>
        <w:gridCol w:w="1884"/>
        <w:gridCol w:w="1887"/>
        <w:gridCol w:w="1887"/>
        <w:gridCol w:w="1887"/>
        <w:gridCol w:w="1788"/>
        <w:gridCol w:w="1982"/>
      </w:tblGrid>
      <w:tr w:rsidR="00136974" w14:paraId="2FC1373C" w14:textId="77777777" w:rsidTr="001369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1778867687"/>
            <w:placeholder>
              <w:docPart w:val="B509BF5313CC4C58BCA0FA6E4FED40E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8" w:type="pct"/>
                <w:tcBorders>
                  <w:bottom w:val="single" w:sz="4" w:space="0" w:color="BFBFBF" w:themeColor="background1" w:themeShade="BF"/>
                </w:tcBorders>
                <w:shd w:val="clear" w:color="auto" w:fill="595959" w:themeFill="text1" w:themeFillTint="A6"/>
              </w:tcPr>
              <w:p w14:paraId="4109B878" w14:textId="108CCF46" w:rsidR="00F8354F" w:rsidRDefault="00804FC2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813" w:type="pct"/>
            <w:tcBorders>
              <w:bottom w:val="single" w:sz="4" w:space="0" w:color="BFBFBF" w:themeColor="background1" w:themeShade="BF"/>
            </w:tcBorders>
            <w:shd w:val="clear" w:color="auto" w:fill="333333" w:themeFill="text2" w:themeFillShade="BF"/>
          </w:tcPr>
          <w:p w14:paraId="2CF6AEDC" w14:textId="3832D3A3" w:rsidR="00F8354F" w:rsidRDefault="00146B59">
            <w:pPr>
              <w:pStyle w:val="Days"/>
            </w:pPr>
            <w:sdt>
              <w:sdtPr>
                <w:id w:val="-1020851123"/>
                <w:placeholder>
                  <w:docPart w:val="0E1E871F9BB443A89D91B6A3B9433F2E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Monday</w:t>
                </w:r>
              </w:sdtContent>
            </w:sdt>
          </w:p>
        </w:tc>
        <w:tc>
          <w:tcPr>
            <w:tcW w:w="814" w:type="pct"/>
            <w:tcBorders>
              <w:bottom w:val="single" w:sz="4" w:space="0" w:color="BFBFBF" w:themeColor="background1" w:themeShade="BF"/>
            </w:tcBorders>
            <w:shd w:val="clear" w:color="auto" w:fill="333333" w:themeFill="text2" w:themeFillShade="BF"/>
          </w:tcPr>
          <w:p w14:paraId="0E9EEA8B" w14:textId="35393762" w:rsidR="00F8354F" w:rsidRDefault="00146B59">
            <w:pPr>
              <w:pStyle w:val="Days"/>
            </w:pPr>
            <w:sdt>
              <w:sdtPr>
                <w:id w:val="1121034790"/>
                <w:placeholder>
                  <w:docPart w:val="1292105E2C164C279BFB68D00AD8976C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Tuesday</w:t>
                </w:r>
              </w:sdtContent>
            </w:sdt>
          </w:p>
        </w:tc>
        <w:tc>
          <w:tcPr>
            <w:tcW w:w="814" w:type="pct"/>
            <w:tcBorders>
              <w:bottom w:val="single" w:sz="4" w:space="0" w:color="BFBFBF" w:themeColor="background1" w:themeShade="BF"/>
            </w:tcBorders>
            <w:shd w:val="clear" w:color="auto" w:fill="333333" w:themeFill="text2" w:themeFillShade="BF"/>
          </w:tcPr>
          <w:p w14:paraId="019887F4" w14:textId="08331D36" w:rsidR="00F8354F" w:rsidRDefault="00146B59">
            <w:pPr>
              <w:pStyle w:val="Days"/>
            </w:pPr>
            <w:sdt>
              <w:sdtPr>
                <w:id w:val="-328132386"/>
                <w:placeholder>
                  <w:docPart w:val="F5F23A9A60B44CD4BEB87B6292E82C2F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Wednesday</w:t>
                </w:r>
              </w:sdtContent>
            </w:sdt>
          </w:p>
        </w:tc>
        <w:tc>
          <w:tcPr>
            <w:tcW w:w="814" w:type="pct"/>
            <w:tcBorders>
              <w:bottom w:val="single" w:sz="4" w:space="0" w:color="BFBFBF" w:themeColor="background1" w:themeShade="BF"/>
            </w:tcBorders>
            <w:shd w:val="clear" w:color="auto" w:fill="333333" w:themeFill="text2" w:themeFillShade="BF"/>
          </w:tcPr>
          <w:p w14:paraId="53A44A9F" w14:textId="6255267E" w:rsidR="00F8354F" w:rsidRDefault="00146B59">
            <w:pPr>
              <w:pStyle w:val="Days"/>
            </w:pPr>
            <w:sdt>
              <w:sdtPr>
                <w:id w:val="1241452743"/>
                <w:placeholder>
                  <w:docPart w:val="C0C9D7C974A14C4586572F10DA9D790D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Thursday</w:t>
                </w:r>
              </w:sdtContent>
            </w:sdt>
          </w:p>
        </w:tc>
        <w:tc>
          <w:tcPr>
            <w:tcW w:w="773" w:type="pct"/>
            <w:tcBorders>
              <w:bottom w:val="single" w:sz="4" w:space="0" w:color="BFBFBF" w:themeColor="background1" w:themeShade="BF"/>
            </w:tcBorders>
            <w:shd w:val="clear" w:color="auto" w:fill="333333" w:themeFill="text2" w:themeFillShade="BF"/>
          </w:tcPr>
          <w:p w14:paraId="60CF8B54" w14:textId="0CD76E96" w:rsidR="00F8354F" w:rsidRDefault="00146B59">
            <w:pPr>
              <w:pStyle w:val="Days"/>
            </w:pPr>
            <w:sdt>
              <w:sdtPr>
                <w:id w:val="-65336403"/>
                <w:placeholder>
                  <w:docPart w:val="9786638E30FF4B8BB5E8EEDBBF00C244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Friday</w:t>
                </w:r>
              </w:sdtContent>
            </w:sdt>
          </w:p>
        </w:tc>
        <w:tc>
          <w:tcPr>
            <w:tcW w:w="853" w:type="pct"/>
            <w:tcBorders>
              <w:bottom w:val="single" w:sz="4" w:space="0" w:color="BFBFBF" w:themeColor="background1" w:themeShade="BF"/>
            </w:tcBorders>
            <w:shd w:val="clear" w:color="auto" w:fill="595959" w:themeFill="text1" w:themeFillTint="A6"/>
          </w:tcPr>
          <w:p w14:paraId="15210B75" w14:textId="77777777" w:rsidR="00F8354F" w:rsidRDefault="00146B59">
            <w:pPr>
              <w:pStyle w:val="Days"/>
            </w:pPr>
            <w:sdt>
              <w:sdtPr>
                <w:id w:val="825547652"/>
                <w:placeholder>
                  <w:docPart w:val="5F7AD1D7EDFE4CDB89EDB5B3F6F09D9C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Saturday</w:t>
                </w:r>
              </w:sdtContent>
            </w:sdt>
          </w:p>
        </w:tc>
      </w:tr>
      <w:tr w:rsidR="00136974" w14:paraId="16057C7C" w14:textId="77777777" w:rsidTr="00136974">
        <w:tc>
          <w:tcPr>
            <w:tcW w:w="118" w:type="pct"/>
            <w:tcBorders>
              <w:bottom w:val="nil"/>
            </w:tcBorders>
          </w:tcPr>
          <w:p w14:paraId="2270C753" w14:textId="7B211473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CF7B09">
              <w:instrText>Monday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813" w:type="pct"/>
            <w:tcBorders>
              <w:bottom w:val="nil"/>
            </w:tcBorders>
          </w:tcPr>
          <w:p w14:paraId="5B9B7C6A" w14:textId="5F84F50B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CF7B09">
              <w:instrText>Monday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3D1D6E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 w:rsidR="00E12419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 w:rsidR="005D383E">
              <w:fldChar w:fldCharType="separate"/>
            </w:r>
            <w:r w:rsidR="00CF7B09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814" w:type="pct"/>
            <w:tcBorders>
              <w:bottom w:val="nil"/>
            </w:tcBorders>
          </w:tcPr>
          <w:p w14:paraId="7700D05C" w14:textId="7E4D44C3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CF7B09">
              <w:instrText>Monday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CF7B09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CF7B09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 w:rsidR="005D383E">
              <w:fldChar w:fldCharType="separate"/>
            </w:r>
            <w:r w:rsidR="00CF7B09">
              <w:rPr>
                <w:noProof/>
              </w:rPr>
              <w:instrText>2</w:instrText>
            </w:r>
            <w:r>
              <w:fldChar w:fldCharType="end"/>
            </w:r>
            <w:r w:rsidR="005D383E">
              <w:fldChar w:fldCharType="separate"/>
            </w:r>
            <w:r w:rsidR="00CF7B09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814" w:type="pct"/>
            <w:tcBorders>
              <w:bottom w:val="nil"/>
            </w:tcBorders>
          </w:tcPr>
          <w:p w14:paraId="7546622A" w14:textId="0888F42D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CF7B09">
              <w:instrText>Monday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CF7B09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CF7B09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 w:rsidR="005D383E">
              <w:fldChar w:fldCharType="separate"/>
            </w:r>
            <w:r w:rsidR="00CF7B09">
              <w:rPr>
                <w:noProof/>
              </w:rPr>
              <w:instrText>3</w:instrText>
            </w:r>
            <w:r>
              <w:fldChar w:fldCharType="end"/>
            </w:r>
            <w:r w:rsidR="005D383E">
              <w:fldChar w:fldCharType="separate"/>
            </w:r>
            <w:r w:rsidR="00CF7B09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814" w:type="pct"/>
            <w:tcBorders>
              <w:bottom w:val="nil"/>
            </w:tcBorders>
          </w:tcPr>
          <w:p w14:paraId="2830D221" w14:textId="591267FC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CF7B09">
              <w:instrText>Monday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CF7B09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CF7B09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 w:rsidR="005D383E">
              <w:fldChar w:fldCharType="separate"/>
            </w:r>
            <w:r w:rsidR="00CF7B09">
              <w:rPr>
                <w:noProof/>
              </w:rPr>
              <w:instrText>4</w:instrText>
            </w:r>
            <w:r>
              <w:fldChar w:fldCharType="end"/>
            </w:r>
            <w:r w:rsidR="005D383E">
              <w:fldChar w:fldCharType="separate"/>
            </w:r>
            <w:r w:rsidR="00CF7B09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773" w:type="pct"/>
            <w:tcBorders>
              <w:bottom w:val="nil"/>
            </w:tcBorders>
          </w:tcPr>
          <w:p w14:paraId="73FA12FA" w14:textId="1355925B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CF7B09">
              <w:instrText>Monday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CF7B09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CF7B09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CF7B09"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 w:rsidR="00CF7B09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853" w:type="pct"/>
            <w:tcBorders>
              <w:bottom w:val="nil"/>
            </w:tcBorders>
          </w:tcPr>
          <w:p w14:paraId="5BB6FC9A" w14:textId="38FCDE50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CF7B09">
              <w:instrText>Monday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CF7B09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CF7B09"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CF7B09"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 w:rsidR="00CF7B09">
              <w:rPr>
                <w:noProof/>
              </w:rPr>
              <w:t>6</w:t>
            </w:r>
            <w:r>
              <w:fldChar w:fldCharType="end"/>
            </w:r>
          </w:p>
        </w:tc>
      </w:tr>
      <w:tr w:rsidR="00136974" w14:paraId="50365EFB" w14:textId="77777777" w:rsidTr="00136974">
        <w:trPr>
          <w:trHeight w:hRule="exact" w:val="783"/>
        </w:trPr>
        <w:tc>
          <w:tcPr>
            <w:tcW w:w="118" w:type="pct"/>
            <w:tcBorders>
              <w:top w:val="nil"/>
              <w:bottom w:val="single" w:sz="4" w:space="0" w:color="BFBFBF" w:themeColor="background1" w:themeShade="BF"/>
            </w:tcBorders>
          </w:tcPr>
          <w:p w14:paraId="6B856109" w14:textId="29BF56A7" w:rsidR="00F8354F" w:rsidRDefault="00F8354F"/>
        </w:tc>
        <w:tc>
          <w:tcPr>
            <w:tcW w:w="813" w:type="pct"/>
            <w:tcBorders>
              <w:top w:val="nil"/>
              <w:bottom w:val="single" w:sz="4" w:space="0" w:color="BFBFBF" w:themeColor="background1" w:themeShade="BF"/>
            </w:tcBorders>
          </w:tcPr>
          <w:p w14:paraId="76E874C0" w14:textId="268FD0F5" w:rsidR="00F8354F" w:rsidRDefault="00F8354F"/>
        </w:tc>
        <w:tc>
          <w:tcPr>
            <w:tcW w:w="814" w:type="pct"/>
            <w:tcBorders>
              <w:top w:val="nil"/>
              <w:bottom w:val="single" w:sz="4" w:space="0" w:color="BFBFBF" w:themeColor="background1" w:themeShade="BF"/>
            </w:tcBorders>
          </w:tcPr>
          <w:p w14:paraId="3A987337" w14:textId="659763BE" w:rsidR="001F3AB2" w:rsidRPr="00EB7271" w:rsidRDefault="001F3AB2" w:rsidP="001F3AB2">
            <w:pPr>
              <w:jc w:val="center"/>
              <w:rPr>
                <w:b/>
                <w:bCs/>
              </w:rPr>
            </w:pPr>
            <w:r w:rsidRPr="00EB7271">
              <w:rPr>
                <w:b/>
                <w:bCs/>
              </w:rPr>
              <w:t>Toddler Time</w:t>
            </w:r>
          </w:p>
          <w:p w14:paraId="4ED3EBE6" w14:textId="0588C5DF" w:rsidR="00E12419" w:rsidRPr="00460463" w:rsidRDefault="001F3AB2" w:rsidP="001F3AB2">
            <w:pPr>
              <w:jc w:val="center"/>
              <w:rPr>
                <w:b/>
                <w:bCs/>
              </w:rPr>
            </w:pPr>
            <w:r w:rsidRPr="00EB7271">
              <w:rPr>
                <w:b/>
                <w:bCs/>
              </w:rPr>
              <w:t>11:00</w:t>
            </w:r>
          </w:p>
        </w:tc>
        <w:tc>
          <w:tcPr>
            <w:tcW w:w="814" w:type="pct"/>
            <w:tcBorders>
              <w:top w:val="nil"/>
              <w:bottom w:val="single" w:sz="4" w:space="0" w:color="BFBFBF" w:themeColor="background1" w:themeShade="BF"/>
            </w:tcBorders>
          </w:tcPr>
          <w:p w14:paraId="330DC407" w14:textId="42433452" w:rsidR="00F8354F" w:rsidRDefault="00F8354F"/>
        </w:tc>
        <w:tc>
          <w:tcPr>
            <w:tcW w:w="814" w:type="pct"/>
            <w:tcBorders>
              <w:top w:val="nil"/>
              <w:bottom w:val="single" w:sz="4" w:space="0" w:color="BFBFBF" w:themeColor="background1" w:themeShade="BF"/>
            </w:tcBorders>
          </w:tcPr>
          <w:p w14:paraId="3226027B" w14:textId="4241B4A4" w:rsidR="00F8354F" w:rsidRPr="007F32BB" w:rsidRDefault="00F8354F" w:rsidP="00547AC7">
            <w:pPr>
              <w:jc w:val="center"/>
              <w:rPr>
                <w:b/>
                <w:bCs/>
              </w:rPr>
            </w:pPr>
          </w:p>
        </w:tc>
        <w:tc>
          <w:tcPr>
            <w:tcW w:w="773" w:type="pct"/>
            <w:tcBorders>
              <w:top w:val="nil"/>
              <w:bottom w:val="single" w:sz="4" w:space="0" w:color="BFBFBF" w:themeColor="background1" w:themeShade="BF"/>
            </w:tcBorders>
          </w:tcPr>
          <w:p w14:paraId="7739FC86" w14:textId="7AF7F77C" w:rsidR="00F8354F" w:rsidRPr="0099275C" w:rsidRDefault="00F8354F" w:rsidP="0099275C">
            <w:pPr>
              <w:jc w:val="center"/>
              <w:rPr>
                <w:b/>
                <w:bCs/>
              </w:rPr>
            </w:pPr>
          </w:p>
        </w:tc>
        <w:tc>
          <w:tcPr>
            <w:tcW w:w="853" w:type="pct"/>
            <w:tcBorders>
              <w:top w:val="nil"/>
              <w:bottom w:val="single" w:sz="4" w:space="0" w:color="BFBFBF" w:themeColor="background1" w:themeShade="BF"/>
            </w:tcBorders>
          </w:tcPr>
          <w:p w14:paraId="0699AAB4" w14:textId="712AFA8C" w:rsidR="00F8354F" w:rsidRDefault="00F8354F"/>
        </w:tc>
      </w:tr>
      <w:tr w:rsidR="00136974" w14:paraId="115DD11C" w14:textId="77777777" w:rsidTr="00136974">
        <w:tc>
          <w:tcPr>
            <w:tcW w:w="118" w:type="pct"/>
            <w:tcBorders>
              <w:bottom w:val="nil"/>
            </w:tcBorders>
            <w:shd w:val="clear" w:color="auto" w:fill="DFDBD5" w:themeFill="background2"/>
          </w:tcPr>
          <w:p w14:paraId="50E6A7BD" w14:textId="4EE4C651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CF7B09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813" w:type="pct"/>
            <w:tcBorders>
              <w:bottom w:val="nil"/>
            </w:tcBorders>
            <w:shd w:val="clear" w:color="auto" w:fill="DFDBD5" w:themeFill="background2"/>
          </w:tcPr>
          <w:p w14:paraId="3BBDCE5C" w14:textId="5D459DA9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CF7B09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814" w:type="pct"/>
            <w:tcBorders>
              <w:bottom w:val="nil"/>
            </w:tcBorders>
            <w:shd w:val="clear" w:color="auto" w:fill="DFDBD5" w:themeFill="background2"/>
          </w:tcPr>
          <w:p w14:paraId="7BA26AF2" w14:textId="66952912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CF7B09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814" w:type="pct"/>
            <w:tcBorders>
              <w:bottom w:val="nil"/>
            </w:tcBorders>
            <w:shd w:val="clear" w:color="auto" w:fill="DFDBD5" w:themeFill="background2"/>
          </w:tcPr>
          <w:p w14:paraId="20EDC9B7" w14:textId="15A7BDDA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 w:rsidR="00CF7B09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814" w:type="pct"/>
            <w:tcBorders>
              <w:bottom w:val="nil"/>
            </w:tcBorders>
            <w:shd w:val="clear" w:color="auto" w:fill="DFDBD5" w:themeFill="background2"/>
          </w:tcPr>
          <w:p w14:paraId="5D603870" w14:textId="5DA51D5F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CF7B09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773" w:type="pct"/>
            <w:tcBorders>
              <w:bottom w:val="nil"/>
            </w:tcBorders>
            <w:shd w:val="clear" w:color="auto" w:fill="DFDBD5" w:themeFill="background2"/>
          </w:tcPr>
          <w:p w14:paraId="4F61FB0D" w14:textId="0BCE9404"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 w:rsidR="00CF7B09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853" w:type="pct"/>
            <w:tcBorders>
              <w:bottom w:val="nil"/>
            </w:tcBorders>
            <w:shd w:val="clear" w:color="auto" w:fill="DFDBD5" w:themeFill="background2"/>
          </w:tcPr>
          <w:p w14:paraId="7CE8FDCE" w14:textId="2A21100B" w:rsidR="00F8354F" w:rsidRDefault="00CF7B09">
            <w:pPr>
              <w:pStyle w:val="Dates"/>
            </w:pPr>
            <w:r>
              <w:t>13</w:t>
            </w:r>
          </w:p>
        </w:tc>
      </w:tr>
      <w:tr w:rsidR="00136974" w14:paraId="4030A040" w14:textId="77777777" w:rsidTr="00136974">
        <w:trPr>
          <w:trHeight w:hRule="exact" w:val="783"/>
        </w:trPr>
        <w:tc>
          <w:tcPr>
            <w:tcW w:w="118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FDBD5" w:themeFill="background2"/>
          </w:tcPr>
          <w:p w14:paraId="572BC9A8" w14:textId="34A61720" w:rsidR="00F8354F" w:rsidRDefault="00F8354F" w:rsidP="00ED11D8">
            <w:pPr>
              <w:jc w:val="center"/>
            </w:pPr>
          </w:p>
        </w:tc>
        <w:tc>
          <w:tcPr>
            <w:tcW w:w="8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FDBD5" w:themeFill="background2"/>
          </w:tcPr>
          <w:p w14:paraId="45E40B7F" w14:textId="23FEC2D5" w:rsidR="00DF1F1C" w:rsidRPr="009C7BF0" w:rsidRDefault="00DF1F1C" w:rsidP="00206EF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FDBD5" w:themeFill="background2"/>
          </w:tcPr>
          <w:p w14:paraId="4742CBC0" w14:textId="5730A875" w:rsidR="000C133B" w:rsidRPr="00EB7271" w:rsidRDefault="001F3AB2" w:rsidP="00A96191">
            <w:pPr>
              <w:jc w:val="center"/>
              <w:rPr>
                <w:b/>
                <w:bCs/>
              </w:rPr>
            </w:pPr>
            <w:r w:rsidRPr="00EB7271">
              <w:rPr>
                <w:b/>
                <w:bCs/>
              </w:rPr>
              <w:t>Toddler Time</w:t>
            </w:r>
          </w:p>
          <w:p w14:paraId="5899DC54" w14:textId="18960210" w:rsidR="001F3AB2" w:rsidRDefault="001F3AB2" w:rsidP="00A96191">
            <w:pPr>
              <w:jc w:val="center"/>
            </w:pPr>
            <w:r w:rsidRPr="00EB7271">
              <w:rPr>
                <w:b/>
                <w:bCs/>
              </w:rPr>
              <w:t>11:00</w:t>
            </w:r>
          </w:p>
        </w:tc>
        <w:tc>
          <w:tcPr>
            <w:tcW w:w="8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FDBD5" w:themeFill="background2"/>
          </w:tcPr>
          <w:p w14:paraId="21A67083" w14:textId="13319712" w:rsidR="00206EFF" w:rsidRPr="007F32BB" w:rsidRDefault="00206EFF" w:rsidP="00C37EBB">
            <w:pPr>
              <w:jc w:val="center"/>
              <w:rPr>
                <w:b/>
                <w:bCs/>
              </w:rPr>
            </w:pPr>
          </w:p>
        </w:tc>
        <w:tc>
          <w:tcPr>
            <w:tcW w:w="8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FDBD5" w:themeFill="background2"/>
          </w:tcPr>
          <w:p w14:paraId="09371DF2" w14:textId="6C4DD448" w:rsidR="00A96191" w:rsidRPr="007F32BB" w:rsidRDefault="00A96191" w:rsidP="00A96191">
            <w:pPr>
              <w:rPr>
                <w:b/>
                <w:bCs/>
              </w:rPr>
            </w:pPr>
          </w:p>
        </w:tc>
        <w:tc>
          <w:tcPr>
            <w:tcW w:w="77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FDBD5" w:themeFill="background2"/>
          </w:tcPr>
          <w:p w14:paraId="228483EA" w14:textId="669EBB6B" w:rsidR="00F8354F" w:rsidRPr="007F32BB" w:rsidRDefault="00F8354F" w:rsidP="002462FC">
            <w:pPr>
              <w:jc w:val="center"/>
              <w:rPr>
                <w:b/>
                <w:bCs/>
              </w:rPr>
            </w:pPr>
          </w:p>
        </w:tc>
        <w:tc>
          <w:tcPr>
            <w:tcW w:w="85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FDBD5" w:themeFill="background2"/>
          </w:tcPr>
          <w:p w14:paraId="50C567EC" w14:textId="0AA55E6C" w:rsidR="00F8354F" w:rsidRPr="007F32BB" w:rsidRDefault="00F8354F" w:rsidP="00ED11D8">
            <w:pPr>
              <w:jc w:val="center"/>
              <w:rPr>
                <w:b/>
                <w:bCs/>
                <w:sz w:val="17"/>
                <w:szCs w:val="17"/>
              </w:rPr>
            </w:pPr>
          </w:p>
        </w:tc>
      </w:tr>
      <w:tr w:rsidR="00136974" w14:paraId="3B490E83" w14:textId="77777777" w:rsidTr="00136974">
        <w:tc>
          <w:tcPr>
            <w:tcW w:w="118" w:type="pct"/>
            <w:tcBorders>
              <w:bottom w:val="nil"/>
            </w:tcBorders>
          </w:tcPr>
          <w:p w14:paraId="24809716" w14:textId="7D885FFD" w:rsidR="00F8354F" w:rsidRDefault="00CF7B09">
            <w:pPr>
              <w:pStyle w:val="Dates"/>
            </w:pPr>
            <w:r>
              <w:t>14</w:t>
            </w:r>
          </w:p>
        </w:tc>
        <w:tc>
          <w:tcPr>
            <w:tcW w:w="813" w:type="pct"/>
            <w:tcBorders>
              <w:bottom w:val="nil"/>
            </w:tcBorders>
          </w:tcPr>
          <w:p w14:paraId="7430E6AE" w14:textId="06CDA59E" w:rsidR="00F8354F" w:rsidRDefault="00CF7B09">
            <w:pPr>
              <w:pStyle w:val="Dates"/>
            </w:pPr>
            <w:r>
              <w:t>15</w:t>
            </w:r>
          </w:p>
        </w:tc>
        <w:tc>
          <w:tcPr>
            <w:tcW w:w="814" w:type="pct"/>
            <w:tcBorders>
              <w:bottom w:val="nil"/>
            </w:tcBorders>
          </w:tcPr>
          <w:p w14:paraId="130E8A30" w14:textId="23AA8783" w:rsidR="00F8354F" w:rsidRDefault="00CF7B09">
            <w:pPr>
              <w:pStyle w:val="Dates"/>
            </w:pPr>
            <w:r>
              <w:t>16</w:t>
            </w:r>
          </w:p>
        </w:tc>
        <w:tc>
          <w:tcPr>
            <w:tcW w:w="814" w:type="pct"/>
            <w:tcBorders>
              <w:bottom w:val="nil"/>
            </w:tcBorders>
          </w:tcPr>
          <w:p w14:paraId="2FD81959" w14:textId="195214D5" w:rsidR="00F8354F" w:rsidRDefault="00CF7B09">
            <w:pPr>
              <w:pStyle w:val="Dates"/>
            </w:pPr>
            <w:r>
              <w:t>17</w:t>
            </w:r>
          </w:p>
        </w:tc>
        <w:tc>
          <w:tcPr>
            <w:tcW w:w="814" w:type="pct"/>
            <w:tcBorders>
              <w:bottom w:val="nil"/>
            </w:tcBorders>
          </w:tcPr>
          <w:p w14:paraId="105130DE" w14:textId="61F04513" w:rsidR="00F8354F" w:rsidRDefault="00CF7B09">
            <w:pPr>
              <w:pStyle w:val="Dates"/>
            </w:pPr>
            <w:r>
              <w:t>18</w:t>
            </w:r>
          </w:p>
        </w:tc>
        <w:tc>
          <w:tcPr>
            <w:tcW w:w="773" w:type="pct"/>
            <w:tcBorders>
              <w:bottom w:val="nil"/>
            </w:tcBorders>
          </w:tcPr>
          <w:p w14:paraId="15CC7DB5" w14:textId="1F6899B5" w:rsidR="00F8354F" w:rsidRDefault="00CF7B09">
            <w:pPr>
              <w:pStyle w:val="Dates"/>
            </w:pPr>
            <w:r>
              <w:t>19</w:t>
            </w:r>
          </w:p>
        </w:tc>
        <w:tc>
          <w:tcPr>
            <w:tcW w:w="853" w:type="pct"/>
            <w:tcBorders>
              <w:bottom w:val="nil"/>
            </w:tcBorders>
          </w:tcPr>
          <w:p w14:paraId="60FF400D" w14:textId="4EE7E7ED" w:rsidR="00F8354F" w:rsidRDefault="00CF7B09">
            <w:pPr>
              <w:pStyle w:val="Dates"/>
            </w:pPr>
            <w:r>
              <w:t>20</w:t>
            </w:r>
          </w:p>
        </w:tc>
      </w:tr>
      <w:tr w:rsidR="00136974" w14:paraId="2E1CE1B1" w14:textId="77777777" w:rsidTr="00136974">
        <w:trPr>
          <w:trHeight w:hRule="exact" w:val="792"/>
        </w:trPr>
        <w:tc>
          <w:tcPr>
            <w:tcW w:w="118" w:type="pct"/>
            <w:tcBorders>
              <w:top w:val="nil"/>
              <w:bottom w:val="single" w:sz="4" w:space="0" w:color="BFBFBF" w:themeColor="background1" w:themeShade="BF"/>
            </w:tcBorders>
          </w:tcPr>
          <w:p w14:paraId="7CBE7E9E" w14:textId="6903A0A1" w:rsidR="00136974" w:rsidRDefault="00136974" w:rsidP="00136974"/>
        </w:tc>
        <w:tc>
          <w:tcPr>
            <w:tcW w:w="813" w:type="pct"/>
            <w:tcBorders>
              <w:top w:val="nil"/>
              <w:bottom w:val="single" w:sz="4" w:space="0" w:color="BFBFBF" w:themeColor="background1" w:themeShade="BF"/>
            </w:tcBorders>
          </w:tcPr>
          <w:p w14:paraId="330C7B18" w14:textId="5999A2AD" w:rsidR="00136974" w:rsidRPr="002D2CB7" w:rsidRDefault="00136974" w:rsidP="00136974">
            <w:pPr>
              <w:jc w:val="center"/>
              <w:rPr>
                <w:b/>
                <w:bCs/>
                <w:caps/>
              </w:rPr>
            </w:pPr>
          </w:p>
        </w:tc>
        <w:tc>
          <w:tcPr>
            <w:tcW w:w="814" w:type="pct"/>
            <w:tcBorders>
              <w:top w:val="nil"/>
              <w:bottom w:val="single" w:sz="4" w:space="0" w:color="BFBFBF" w:themeColor="background1" w:themeShade="BF"/>
            </w:tcBorders>
          </w:tcPr>
          <w:p w14:paraId="6B1BBB06" w14:textId="7795069D" w:rsidR="00136974" w:rsidRPr="00EB7271" w:rsidRDefault="00136974" w:rsidP="00136974">
            <w:pPr>
              <w:jc w:val="center"/>
              <w:rPr>
                <w:b/>
                <w:bCs/>
              </w:rPr>
            </w:pPr>
            <w:r w:rsidRPr="00EB7271">
              <w:rPr>
                <w:b/>
                <w:bCs/>
              </w:rPr>
              <w:t>Toddler Time</w:t>
            </w:r>
          </w:p>
          <w:p w14:paraId="00DB1FC4" w14:textId="21E2CC2B" w:rsidR="00136974" w:rsidRPr="00AB7B2C" w:rsidRDefault="00136974" w:rsidP="00136974">
            <w:pPr>
              <w:jc w:val="center"/>
              <w:rPr>
                <w:b/>
                <w:bCs/>
              </w:rPr>
            </w:pPr>
            <w:r w:rsidRPr="00EB7271">
              <w:rPr>
                <w:b/>
                <w:bCs/>
              </w:rPr>
              <w:t>11:00</w:t>
            </w:r>
          </w:p>
        </w:tc>
        <w:tc>
          <w:tcPr>
            <w:tcW w:w="814" w:type="pct"/>
            <w:tcBorders>
              <w:top w:val="nil"/>
              <w:bottom w:val="single" w:sz="4" w:space="0" w:color="BFBFBF" w:themeColor="background1" w:themeShade="BF"/>
            </w:tcBorders>
          </w:tcPr>
          <w:p w14:paraId="715E3FB9" w14:textId="30BFDD6A" w:rsidR="00136974" w:rsidRPr="00EC5731" w:rsidRDefault="00136974" w:rsidP="00136974">
            <w:pPr>
              <w:jc w:val="center"/>
              <w:rPr>
                <w:b/>
                <w:bCs/>
              </w:rPr>
            </w:pPr>
          </w:p>
        </w:tc>
        <w:tc>
          <w:tcPr>
            <w:tcW w:w="814" w:type="pct"/>
            <w:tcBorders>
              <w:top w:val="nil"/>
              <w:bottom w:val="single" w:sz="4" w:space="0" w:color="BFBFBF" w:themeColor="background1" w:themeShade="BF"/>
            </w:tcBorders>
          </w:tcPr>
          <w:p w14:paraId="47BF8BC7" w14:textId="2BC684AF" w:rsidR="00136974" w:rsidRPr="00AB7B2C" w:rsidRDefault="00136974" w:rsidP="00136974">
            <w:pPr>
              <w:jc w:val="center"/>
              <w:rPr>
                <w:b/>
                <w:bCs/>
              </w:rPr>
            </w:pPr>
          </w:p>
        </w:tc>
        <w:tc>
          <w:tcPr>
            <w:tcW w:w="773" w:type="pct"/>
            <w:tcBorders>
              <w:top w:val="nil"/>
              <w:bottom w:val="single" w:sz="4" w:space="0" w:color="BFBFBF" w:themeColor="background1" w:themeShade="BF"/>
            </w:tcBorders>
          </w:tcPr>
          <w:p w14:paraId="1A622225" w14:textId="7BF3C619" w:rsidR="00136974" w:rsidRPr="007F32BB" w:rsidRDefault="00136974" w:rsidP="00136974">
            <w:pPr>
              <w:jc w:val="center"/>
              <w:rPr>
                <w:b/>
                <w:bCs/>
              </w:rPr>
            </w:pPr>
          </w:p>
        </w:tc>
        <w:tc>
          <w:tcPr>
            <w:tcW w:w="853" w:type="pct"/>
            <w:tcBorders>
              <w:top w:val="nil"/>
              <w:bottom w:val="single" w:sz="4" w:space="0" w:color="BFBFBF" w:themeColor="background1" w:themeShade="BF"/>
            </w:tcBorders>
          </w:tcPr>
          <w:p w14:paraId="41C4988B" w14:textId="203C555C" w:rsidR="00136974" w:rsidRDefault="00136974" w:rsidP="00136974">
            <w:pPr>
              <w:jc w:val="center"/>
            </w:pPr>
          </w:p>
        </w:tc>
      </w:tr>
      <w:tr w:rsidR="00136974" w14:paraId="67F6890B" w14:textId="77777777" w:rsidTr="00136974">
        <w:tc>
          <w:tcPr>
            <w:tcW w:w="118" w:type="pct"/>
            <w:tcBorders>
              <w:bottom w:val="nil"/>
            </w:tcBorders>
            <w:shd w:val="clear" w:color="auto" w:fill="DFDBD5" w:themeFill="background2"/>
          </w:tcPr>
          <w:p w14:paraId="250B0AEF" w14:textId="79876025" w:rsidR="00136974" w:rsidRDefault="00136974" w:rsidP="00136974">
            <w:pPr>
              <w:pStyle w:val="Dates"/>
            </w:pPr>
            <w:r>
              <w:t>21</w:t>
            </w:r>
          </w:p>
        </w:tc>
        <w:tc>
          <w:tcPr>
            <w:tcW w:w="813" w:type="pct"/>
            <w:tcBorders>
              <w:bottom w:val="nil"/>
            </w:tcBorders>
            <w:shd w:val="clear" w:color="auto" w:fill="DFDBD5" w:themeFill="background2"/>
          </w:tcPr>
          <w:p w14:paraId="33AF3F2D" w14:textId="2ADFF675" w:rsidR="00136974" w:rsidRDefault="00136974" w:rsidP="00136974">
            <w:pPr>
              <w:pStyle w:val="Dates"/>
            </w:pPr>
            <w:r>
              <w:t>22</w:t>
            </w:r>
          </w:p>
        </w:tc>
        <w:tc>
          <w:tcPr>
            <w:tcW w:w="814" w:type="pct"/>
            <w:tcBorders>
              <w:bottom w:val="nil"/>
            </w:tcBorders>
            <w:shd w:val="clear" w:color="auto" w:fill="DFDBD5" w:themeFill="background2"/>
          </w:tcPr>
          <w:p w14:paraId="65177EB5" w14:textId="536AD328" w:rsidR="00136974" w:rsidRDefault="00136974" w:rsidP="00136974">
            <w:pPr>
              <w:pStyle w:val="Dates"/>
            </w:pPr>
            <w:r>
              <w:t>23</w:t>
            </w:r>
          </w:p>
        </w:tc>
        <w:tc>
          <w:tcPr>
            <w:tcW w:w="814" w:type="pct"/>
            <w:tcBorders>
              <w:bottom w:val="nil"/>
            </w:tcBorders>
            <w:shd w:val="clear" w:color="auto" w:fill="DFDBD5" w:themeFill="background2"/>
          </w:tcPr>
          <w:p w14:paraId="5164CC08" w14:textId="4ED2CD2B" w:rsidR="00136974" w:rsidRDefault="00136974" w:rsidP="00136974">
            <w:pPr>
              <w:pStyle w:val="Dates"/>
            </w:pPr>
            <w:r>
              <w:t>24</w:t>
            </w:r>
          </w:p>
        </w:tc>
        <w:tc>
          <w:tcPr>
            <w:tcW w:w="814" w:type="pct"/>
            <w:tcBorders>
              <w:bottom w:val="nil"/>
            </w:tcBorders>
            <w:shd w:val="clear" w:color="auto" w:fill="DFDBD5" w:themeFill="background2"/>
          </w:tcPr>
          <w:p w14:paraId="22F4266D" w14:textId="4F614414" w:rsidR="00136974" w:rsidRDefault="00136974" w:rsidP="00136974">
            <w:pPr>
              <w:pStyle w:val="Dates"/>
            </w:pPr>
            <w:r>
              <w:t>25</w:t>
            </w:r>
          </w:p>
        </w:tc>
        <w:tc>
          <w:tcPr>
            <w:tcW w:w="773" w:type="pct"/>
            <w:tcBorders>
              <w:bottom w:val="nil"/>
            </w:tcBorders>
            <w:shd w:val="clear" w:color="auto" w:fill="DFDBD5" w:themeFill="background2"/>
          </w:tcPr>
          <w:p w14:paraId="0B72DD12" w14:textId="2A385A06" w:rsidR="00136974" w:rsidRDefault="00136974" w:rsidP="00136974">
            <w:pPr>
              <w:pStyle w:val="Dates"/>
            </w:pPr>
            <w:r>
              <w:t>26</w:t>
            </w:r>
          </w:p>
        </w:tc>
        <w:tc>
          <w:tcPr>
            <w:tcW w:w="853" w:type="pct"/>
            <w:tcBorders>
              <w:bottom w:val="nil"/>
            </w:tcBorders>
            <w:shd w:val="clear" w:color="auto" w:fill="DFDBD5" w:themeFill="background2"/>
          </w:tcPr>
          <w:p w14:paraId="5097BB3A" w14:textId="20CB7125" w:rsidR="00136974" w:rsidRDefault="00136974" w:rsidP="00136974">
            <w:pPr>
              <w:pStyle w:val="Dates"/>
            </w:pPr>
            <w:r>
              <w:t>27</w:t>
            </w:r>
          </w:p>
        </w:tc>
      </w:tr>
      <w:tr w:rsidR="00136974" w14:paraId="59D22F7D" w14:textId="77777777" w:rsidTr="00136974">
        <w:trPr>
          <w:trHeight w:hRule="exact" w:val="882"/>
        </w:trPr>
        <w:tc>
          <w:tcPr>
            <w:tcW w:w="118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FDBD5" w:themeFill="background2"/>
          </w:tcPr>
          <w:p w14:paraId="77F45731" w14:textId="1C2BB393" w:rsidR="00136974" w:rsidRDefault="00136974" w:rsidP="00136974"/>
        </w:tc>
        <w:tc>
          <w:tcPr>
            <w:tcW w:w="81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FDBD5" w:themeFill="background2"/>
          </w:tcPr>
          <w:p w14:paraId="73C1D7BA" w14:textId="43B62792" w:rsidR="00136974" w:rsidRPr="007F32BB" w:rsidRDefault="00136974" w:rsidP="00136974">
            <w:pPr>
              <w:jc w:val="center"/>
              <w:rPr>
                <w:b/>
                <w:bCs/>
              </w:rPr>
            </w:pPr>
          </w:p>
        </w:tc>
        <w:tc>
          <w:tcPr>
            <w:tcW w:w="8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FDBD5" w:themeFill="background2"/>
          </w:tcPr>
          <w:p w14:paraId="14BF522F" w14:textId="31CA2A00" w:rsidR="00136974" w:rsidRPr="00EB7271" w:rsidRDefault="00136974" w:rsidP="00136974">
            <w:pPr>
              <w:jc w:val="center"/>
              <w:rPr>
                <w:b/>
                <w:bCs/>
              </w:rPr>
            </w:pPr>
            <w:r w:rsidRPr="00EB7271">
              <w:rPr>
                <w:b/>
                <w:bCs/>
              </w:rPr>
              <w:t>Toddler Time</w:t>
            </w:r>
          </w:p>
          <w:p w14:paraId="6E7DEE2F" w14:textId="0AC09045" w:rsidR="00136974" w:rsidRPr="00AB7B2C" w:rsidRDefault="00136974" w:rsidP="00136974">
            <w:pPr>
              <w:jc w:val="center"/>
              <w:rPr>
                <w:b/>
                <w:bCs/>
              </w:rPr>
            </w:pPr>
            <w:r w:rsidRPr="00EB7271">
              <w:rPr>
                <w:b/>
                <w:bCs/>
              </w:rPr>
              <w:t>11:00</w:t>
            </w:r>
          </w:p>
        </w:tc>
        <w:tc>
          <w:tcPr>
            <w:tcW w:w="8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FDBD5" w:themeFill="background2"/>
          </w:tcPr>
          <w:p w14:paraId="70276567" w14:textId="4CE1F309" w:rsidR="00136974" w:rsidRPr="00AB7B2C" w:rsidRDefault="00136974" w:rsidP="00136974">
            <w:pPr>
              <w:jc w:val="center"/>
              <w:rPr>
                <w:b/>
                <w:bCs/>
              </w:rPr>
            </w:pPr>
          </w:p>
        </w:tc>
        <w:tc>
          <w:tcPr>
            <w:tcW w:w="8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FDBD5" w:themeFill="background2"/>
          </w:tcPr>
          <w:p w14:paraId="326A02A6" w14:textId="5A94ECA1" w:rsidR="00136974" w:rsidRPr="007F32BB" w:rsidRDefault="00136974" w:rsidP="0013697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Closed for Thanksgiving</w:t>
            </w:r>
          </w:p>
        </w:tc>
        <w:tc>
          <w:tcPr>
            <w:tcW w:w="77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FDBD5" w:themeFill="background2"/>
          </w:tcPr>
          <w:p w14:paraId="27F4793E" w14:textId="4A60923C" w:rsidR="00136974" w:rsidRPr="007F32BB" w:rsidRDefault="00136974" w:rsidP="0013697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Closed</w:t>
            </w:r>
          </w:p>
        </w:tc>
        <w:tc>
          <w:tcPr>
            <w:tcW w:w="85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FDBD5" w:themeFill="background2"/>
          </w:tcPr>
          <w:p w14:paraId="68DBF851" w14:textId="325E025F" w:rsidR="00136974" w:rsidRDefault="00136974" w:rsidP="00136974">
            <w:pPr>
              <w:jc w:val="center"/>
            </w:pPr>
          </w:p>
        </w:tc>
      </w:tr>
      <w:tr w:rsidR="00136974" w14:paraId="6F1ADBA6" w14:textId="77777777" w:rsidTr="00136974">
        <w:tc>
          <w:tcPr>
            <w:tcW w:w="118" w:type="pct"/>
            <w:tcBorders>
              <w:bottom w:val="nil"/>
            </w:tcBorders>
          </w:tcPr>
          <w:p w14:paraId="6F74B61C" w14:textId="65FDAC03" w:rsidR="00136974" w:rsidRDefault="00136974" w:rsidP="00136974">
            <w:pPr>
              <w:pStyle w:val="Dates"/>
            </w:pPr>
            <w:r>
              <w:t>28</w:t>
            </w:r>
          </w:p>
        </w:tc>
        <w:tc>
          <w:tcPr>
            <w:tcW w:w="813" w:type="pct"/>
            <w:tcBorders>
              <w:bottom w:val="nil"/>
            </w:tcBorders>
          </w:tcPr>
          <w:p w14:paraId="6B7B38FF" w14:textId="1A0D51C5" w:rsidR="00136974" w:rsidRDefault="00136974" w:rsidP="00136974">
            <w:pPr>
              <w:pStyle w:val="Dates"/>
            </w:pPr>
            <w:r>
              <w:t>29</w:t>
            </w:r>
          </w:p>
        </w:tc>
        <w:tc>
          <w:tcPr>
            <w:tcW w:w="814" w:type="pct"/>
            <w:tcBorders>
              <w:bottom w:val="nil"/>
            </w:tcBorders>
          </w:tcPr>
          <w:p w14:paraId="71466CF8" w14:textId="7A55950A" w:rsidR="00136974" w:rsidRDefault="00136974" w:rsidP="00136974">
            <w:pPr>
              <w:pStyle w:val="Dates"/>
            </w:pPr>
            <w:r>
              <w:t>30</w:t>
            </w:r>
          </w:p>
        </w:tc>
        <w:tc>
          <w:tcPr>
            <w:tcW w:w="814" w:type="pct"/>
            <w:tcBorders>
              <w:bottom w:val="nil"/>
            </w:tcBorders>
          </w:tcPr>
          <w:p w14:paraId="35CF5A4F" w14:textId="4F230A84" w:rsidR="00136974" w:rsidRDefault="00136974" w:rsidP="00136974">
            <w:pPr>
              <w:pStyle w:val="Dates"/>
            </w:pPr>
          </w:p>
        </w:tc>
        <w:tc>
          <w:tcPr>
            <w:tcW w:w="814" w:type="pct"/>
            <w:tcBorders>
              <w:bottom w:val="nil"/>
            </w:tcBorders>
          </w:tcPr>
          <w:p w14:paraId="6EC8580C" w14:textId="6DD5EED4" w:rsidR="00136974" w:rsidRDefault="00136974" w:rsidP="00136974">
            <w:pPr>
              <w:pStyle w:val="Dates"/>
            </w:pPr>
          </w:p>
        </w:tc>
        <w:tc>
          <w:tcPr>
            <w:tcW w:w="773" w:type="pct"/>
            <w:tcBorders>
              <w:bottom w:val="nil"/>
            </w:tcBorders>
          </w:tcPr>
          <w:p w14:paraId="16E6ABEA" w14:textId="3F75AC37" w:rsidR="00136974" w:rsidRDefault="00136974" w:rsidP="00136974">
            <w:pPr>
              <w:pStyle w:val="Dates"/>
            </w:pPr>
            <w:r>
              <w:rPr>
                <w:noProof/>
              </w:rPr>
              <w:drawing>
                <wp:anchor distT="0" distB="0" distL="114300" distR="114300" simplePos="0" relativeHeight="251772416" behindDoc="0" locked="0" layoutInCell="1" allowOverlap="1" wp14:anchorId="2C153B39" wp14:editId="7635432A">
                  <wp:simplePos x="0" y="0"/>
                  <wp:positionH relativeFrom="column">
                    <wp:posOffset>-913130</wp:posOffset>
                  </wp:positionH>
                  <wp:positionV relativeFrom="paragraph">
                    <wp:posOffset>-10795</wp:posOffset>
                  </wp:positionV>
                  <wp:extent cx="1847850" cy="1238573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238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3" w:type="pct"/>
            <w:tcBorders>
              <w:bottom w:val="nil"/>
            </w:tcBorders>
          </w:tcPr>
          <w:p w14:paraId="2A5DE4AF" w14:textId="7B2DDE20" w:rsidR="00136974" w:rsidRDefault="00136974" w:rsidP="0013697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136974" w14:paraId="1D93D2E4" w14:textId="77777777" w:rsidTr="00136974">
        <w:trPr>
          <w:trHeight w:hRule="exact" w:val="720"/>
        </w:trPr>
        <w:tc>
          <w:tcPr>
            <w:tcW w:w="118" w:type="pct"/>
            <w:tcBorders>
              <w:top w:val="nil"/>
              <w:bottom w:val="single" w:sz="4" w:space="0" w:color="BFBFBF" w:themeColor="background1" w:themeShade="BF"/>
            </w:tcBorders>
          </w:tcPr>
          <w:p w14:paraId="7469537B" w14:textId="19908FAD" w:rsidR="00136974" w:rsidRDefault="00136974" w:rsidP="00136974"/>
        </w:tc>
        <w:tc>
          <w:tcPr>
            <w:tcW w:w="813" w:type="pct"/>
            <w:tcBorders>
              <w:top w:val="nil"/>
              <w:bottom w:val="single" w:sz="4" w:space="0" w:color="BFBFBF" w:themeColor="background1" w:themeShade="BF"/>
            </w:tcBorders>
          </w:tcPr>
          <w:p w14:paraId="6F2CA594" w14:textId="7BD2F95D" w:rsidR="00136974" w:rsidRPr="00EB7271" w:rsidRDefault="00136974" w:rsidP="00136974">
            <w:pPr>
              <w:jc w:val="center"/>
              <w:rPr>
                <w:b/>
                <w:bCs/>
              </w:rPr>
            </w:pPr>
            <w:r w:rsidRPr="00EB7271">
              <w:rPr>
                <w:b/>
                <w:bCs/>
              </w:rPr>
              <w:t xml:space="preserve">Book Club </w:t>
            </w:r>
          </w:p>
          <w:p w14:paraId="07B49058" w14:textId="17A5D968" w:rsidR="00136974" w:rsidRPr="007F32BB" w:rsidRDefault="00136974" w:rsidP="00136974">
            <w:pPr>
              <w:jc w:val="center"/>
              <w:rPr>
                <w:b/>
                <w:bCs/>
              </w:rPr>
            </w:pPr>
            <w:r w:rsidRPr="00EB7271">
              <w:rPr>
                <w:b/>
                <w:bCs/>
              </w:rPr>
              <w:t>5:00</w:t>
            </w:r>
          </w:p>
        </w:tc>
        <w:tc>
          <w:tcPr>
            <w:tcW w:w="814" w:type="pct"/>
            <w:tcBorders>
              <w:top w:val="nil"/>
              <w:bottom w:val="single" w:sz="4" w:space="0" w:color="BFBFBF" w:themeColor="background1" w:themeShade="BF"/>
            </w:tcBorders>
          </w:tcPr>
          <w:p w14:paraId="186B6D94" w14:textId="2D0987CC" w:rsidR="00136974" w:rsidRPr="00EB7271" w:rsidRDefault="00136974" w:rsidP="00136974">
            <w:pPr>
              <w:jc w:val="center"/>
              <w:rPr>
                <w:b/>
                <w:bCs/>
              </w:rPr>
            </w:pPr>
            <w:r w:rsidRPr="00EB7271">
              <w:rPr>
                <w:b/>
                <w:bCs/>
              </w:rPr>
              <w:t>Toddler Time</w:t>
            </w:r>
          </w:p>
          <w:p w14:paraId="351240C8" w14:textId="6C577751" w:rsidR="00136974" w:rsidRPr="007F32BB" w:rsidRDefault="00136974" w:rsidP="00136974">
            <w:pPr>
              <w:jc w:val="center"/>
              <w:rPr>
                <w:b/>
                <w:bCs/>
              </w:rPr>
            </w:pPr>
            <w:r w:rsidRPr="00EB7271">
              <w:rPr>
                <w:b/>
                <w:bCs/>
              </w:rPr>
              <w:t>11:00</w:t>
            </w:r>
          </w:p>
        </w:tc>
        <w:tc>
          <w:tcPr>
            <w:tcW w:w="814" w:type="pct"/>
            <w:tcBorders>
              <w:top w:val="nil"/>
              <w:bottom w:val="single" w:sz="4" w:space="0" w:color="BFBFBF" w:themeColor="background1" w:themeShade="BF"/>
            </w:tcBorders>
          </w:tcPr>
          <w:p w14:paraId="184C1712" w14:textId="1A86B6BD" w:rsidR="00136974" w:rsidRPr="007F32BB" w:rsidRDefault="00136974" w:rsidP="00136974">
            <w:pPr>
              <w:jc w:val="center"/>
              <w:rPr>
                <w:b/>
                <w:bCs/>
              </w:rPr>
            </w:pPr>
          </w:p>
        </w:tc>
        <w:tc>
          <w:tcPr>
            <w:tcW w:w="814" w:type="pct"/>
            <w:tcBorders>
              <w:top w:val="nil"/>
              <w:bottom w:val="single" w:sz="4" w:space="0" w:color="BFBFBF" w:themeColor="background1" w:themeShade="BF"/>
            </w:tcBorders>
          </w:tcPr>
          <w:p w14:paraId="3A1DBBEC" w14:textId="34A96BF1" w:rsidR="00136974" w:rsidRDefault="00136974" w:rsidP="00136974"/>
        </w:tc>
        <w:tc>
          <w:tcPr>
            <w:tcW w:w="773" w:type="pct"/>
            <w:tcBorders>
              <w:top w:val="nil"/>
              <w:bottom w:val="single" w:sz="4" w:space="0" w:color="BFBFBF" w:themeColor="background1" w:themeShade="BF"/>
            </w:tcBorders>
          </w:tcPr>
          <w:p w14:paraId="21BF10EC" w14:textId="579E7934" w:rsidR="00136974" w:rsidRPr="007F32BB" w:rsidRDefault="00136974" w:rsidP="00136974">
            <w:pPr>
              <w:jc w:val="center"/>
              <w:rPr>
                <w:b/>
                <w:bCs/>
              </w:rPr>
            </w:pPr>
          </w:p>
        </w:tc>
        <w:tc>
          <w:tcPr>
            <w:tcW w:w="853" w:type="pct"/>
            <w:tcBorders>
              <w:top w:val="nil"/>
              <w:bottom w:val="single" w:sz="4" w:space="0" w:color="BFBFBF" w:themeColor="background1" w:themeShade="BF"/>
            </w:tcBorders>
          </w:tcPr>
          <w:p w14:paraId="39F8EC73" w14:textId="14B3EC3B" w:rsidR="00136974" w:rsidRDefault="00136974" w:rsidP="00136974">
            <w:pPr>
              <w:jc w:val="center"/>
            </w:pPr>
          </w:p>
        </w:tc>
      </w:tr>
      <w:tr w:rsidR="00136974" w14:paraId="6B0B7B05" w14:textId="77777777" w:rsidTr="00136974">
        <w:tc>
          <w:tcPr>
            <w:tcW w:w="118" w:type="pct"/>
            <w:tcBorders>
              <w:bottom w:val="nil"/>
            </w:tcBorders>
            <w:shd w:val="clear" w:color="auto" w:fill="DFDBD5" w:themeFill="background2"/>
          </w:tcPr>
          <w:p w14:paraId="4B0E49DF" w14:textId="38A8D86B" w:rsidR="00136974" w:rsidRDefault="00136974" w:rsidP="00136974">
            <w:pPr>
              <w:pStyle w:val="Dates"/>
            </w:pPr>
          </w:p>
        </w:tc>
        <w:tc>
          <w:tcPr>
            <w:tcW w:w="813" w:type="pct"/>
            <w:tcBorders>
              <w:bottom w:val="nil"/>
            </w:tcBorders>
            <w:shd w:val="clear" w:color="auto" w:fill="DFDBD5" w:themeFill="background2"/>
          </w:tcPr>
          <w:p w14:paraId="7E34D011" w14:textId="1F696B0A" w:rsidR="00136974" w:rsidRDefault="00136974" w:rsidP="0013697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814" w:type="pct"/>
            <w:tcBorders>
              <w:bottom w:val="nil"/>
            </w:tcBorders>
            <w:shd w:val="clear" w:color="auto" w:fill="DFDBD5" w:themeFill="background2"/>
          </w:tcPr>
          <w:p w14:paraId="4B1F1722" w14:textId="2DB94492" w:rsidR="00136974" w:rsidRDefault="00136974" w:rsidP="00136974">
            <w:pPr>
              <w:pStyle w:val="Dates"/>
            </w:pPr>
          </w:p>
        </w:tc>
        <w:tc>
          <w:tcPr>
            <w:tcW w:w="814" w:type="pct"/>
            <w:tcBorders>
              <w:bottom w:val="nil"/>
            </w:tcBorders>
            <w:shd w:val="clear" w:color="auto" w:fill="DFDBD5" w:themeFill="background2"/>
          </w:tcPr>
          <w:p w14:paraId="02C7500B" w14:textId="5B5C7995" w:rsidR="00136974" w:rsidRDefault="00136974" w:rsidP="00136974">
            <w:pPr>
              <w:pStyle w:val="Dates"/>
            </w:pPr>
          </w:p>
        </w:tc>
        <w:tc>
          <w:tcPr>
            <w:tcW w:w="814" w:type="pct"/>
            <w:tcBorders>
              <w:bottom w:val="nil"/>
            </w:tcBorders>
            <w:shd w:val="clear" w:color="auto" w:fill="DFDBD5" w:themeFill="background2"/>
          </w:tcPr>
          <w:p w14:paraId="33565D8F" w14:textId="3F6D2263" w:rsidR="00136974" w:rsidRDefault="00136974" w:rsidP="00136974">
            <w:pPr>
              <w:pStyle w:val="Dates"/>
            </w:pPr>
          </w:p>
        </w:tc>
        <w:tc>
          <w:tcPr>
            <w:tcW w:w="773" w:type="pct"/>
            <w:tcBorders>
              <w:bottom w:val="nil"/>
            </w:tcBorders>
            <w:shd w:val="clear" w:color="auto" w:fill="DFDBD5" w:themeFill="background2"/>
          </w:tcPr>
          <w:p w14:paraId="13500D32" w14:textId="1BBE9B23" w:rsidR="00136974" w:rsidRDefault="00136974" w:rsidP="00136974">
            <w:pPr>
              <w:pStyle w:val="Dates"/>
            </w:pPr>
          </w:p>
        </w:tc>
        <w:tc>
          <w:tcPr>
            <w:tcW w:w="853" w:type="pct"/>
            <w:tcBorders>
              <w:bottom w:val="nil"/>
            </w:tcBorders>
            <w:shd w:val="clear" w:color="auto" w:fill="DFDBD5" w:themeFill="background2"/>
          </w:tcPr>
          <w:p w14:paraId="01170445" w14:textId="0E51C9CE" w:rsidR="00136974" w:rsidRDefault="00136974" w:rsidP="00136974">
            <w:pPr>
              <w:pStyle w:val="Dates"/>
            </w:pPr>
          </w:p>
        </w:tc>
      </w:tr>
      <w:tr w:rsidR="00136974" w14:paraId="52DFC949" w14:textId="77777777" w:rsidTr="00136974">
        <w:trPr>
          <w:trHeight w:hRule="exact" w:val="855"/>
        </w:trPr>
        <w:tc>
          <w:tcPr>
            <w:tcW w:w="118" w:type="pct"/>
            <w:tcBorders>
              <w:top w:val="nil"/>
            </w:tcBorders>
            <w:shd w:val="clear" w:color="auto" w:fill="DFDBD5" w:themeFill="background2"/>
          </w:tcPr>
          <w:p w14:paraId="327B5240" w14:textId="07127EB1" w:rsidR="00136974" w:rsidRDefault="00136974" w:rsidP="00136974"/>
        </w:tc>
        <w:tc>
          <w:tcPr>
            <w:tcW w:w="813" w:type="pct"/>
            <w:tcBorders>
              <w:top w:val="nil"/>
            </w:tcBorders>
            <w:shd w:val="clear" w:color="auto" w:fill="DFDBD5" w:themeFill="background2"/>
          </w:tcPr>
          <w:p w14:paraId="400F21C3" w14:textId="23739367" w:rsidR="00136974" w:rsidRPr="00AB7B2C" w:rsidRDefault="00136974" w:rsidP="00136974">
            <w:pPr>
              <w:jc w:val="center"/>
              <w:rPr>
                <w:b/>
                <w:bCs/>
              </w:rPr>
            </w:pPr>
          </w:p>
        </w:tc>
        <w:tc>
          <w:tcPr>
            <w:tcW w:w="814" w:type="pct"/>
            <w:tcBorders>
              <w:top w:val="nil"/>
            </w:tcBorders>
            <w:shd w:val="clear" w:color="auto" w:fill="DFDBD5" w:themeFill="background2"/>
          </w:tcPr>
          <w:p w14:paraId="1F8F1EBE" w14:textId="7C2619BA" w:rsidR="00136974" w:rsidRDefault="00136974" w:rsidP="00136974"/>
        </w:tc>
        <w:tc>
          <w:tcPr>
            <w:tcW w:w="814" w:type="pct"/>
            <w:tcBorders>
              <w:top w:val="nil"/>
            </w:tcBorders>
            <w:shd w:val="clear" w:color="auto" w:fill="DFDBD5" w:themeFill="background2"/>
          </w:tcPr>
          <w:p w14:paraId="509B1DE3" w14:textId="4583236B" w:rsidR="00136974" w:rsidRDefault="00136974" w:rsidP="00136974"/>
        </w:tc>
        <w:tc>
          <w:tcPr>
            <w:tcW w:w="814" w:type="pct"/>
            <w:tcBorders>
              <w:top w:val="nil"/>
            </w:tcBorders>
            <w:shd w:val="clear" w:color="auto" w:fill="DFDBD5" w:themeFill="background2"/>
          </w:tcPr>
          <w:p w14:paraId="69D67683" w14:textId="44B6CDB5" w:rsidR="00136974" w:rsidRDefault="00136974" w:rsidP="00136974"/>
        </w:tc>
        <w:tc>
          <w:tcPr>
            <w:tcW w:w="773" w:type="pct"/>
            <w:tcBorders>
              <w:top w:val="nil"/>
            </w:tcBorders>
            <w:shd w:val="clear" w:color="auto" w:fill="DFDBD5" w:themeFill="background2"/>
          </w:tcPr>
          <w:p w14:paraId="638D72C1" w14:textId="763C31C9" w:rsidR="00136974" w:rsidRDefault="00136974" w:rsidP="00136974"/>
        </w:tc>
        <w:tc>
          <w:tcPr>
            <w:tcW w:w="853" w:type="pct"/>
            <w:tcBorders>
              <w:top w:val="nil"/>
            </w:tcBorders>
            <w:shd w:val="clear" w:color="auto" w:fill="DFDBD5" w:themeFill="background2"/>
          </w:tcPr>
          <w:p w14:paraId="447836EC" w14:textId="07F58650" w:rsidR="00136974" w:rsidRDefault="00136974" w:rsidP="00136974"/>
        </w:tc>
      </w:tr>
    </w:tbl>
    <w:tbl>
      <w:tblPr>
        <w:tblStyle w:val="PlainTable4"/>
        <w:tblW w:w="5000" w:type="pct"/>
        <w:tblCellMar>
          <w:top w:w="216" w:type="dxa"/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3521"/>
        <w:gridCol w:w="3462"/>
        <w:gridCol w:w="3462"/>
        <w:gridCol w:w="3955"/>
      </w:tblGrid>
      <w:tr w:rsidR="008B0E4A" w14:paraId="23023567" w14:textId="77777777" w:rsidTr="001D06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820"/>
        </w:trPr>
        <w:tc>
          <w:tcPr>
            <w:tcW w:w="3521" w:type="dxa"/>
            <w:tcMar>
              <w:left w:w="0" w:type="dxa"/>
            </w:tcMar>
          </w:tcPr>
          <w:p w14:paraId="6E39CF48" w14:textId="14859FAA" w:rsidR="001B121E" w:rsidRDefault="001B121E" w:rsidP="00C37EBB">
            <w:pPr>
              <w:pStyle w:val="Heading1"/>
              <w:outlineLvl w:val="0"/>
            </w:pPr>
          </w:p>
        </w:tc>
        <w:tc>
          <w:tcPr>
            <w:tcW w:w="3462" w:type="dxa"/>
          </w:tcPr>
          <w:p w14:paraId="22ACDE4B" w14:textId="05DFD55A" w:rsidR="00F8354F" w:rsidRDefault="00EB7271">
            <w:pPr>
              <w:spacing w:after="40"/>
            </w:pPr>
            <w:r>
              <w:rPr>
                <w:noProof/>
              </w:rPr>
              <w:drawing>
                <wp:anchor distT="0" distB="0" distL="114300" distR="114300" simplePos="0" relativeHeight="251693568" behindDoc="0" locked="0" layoutInCell="1" allowOverlap="1" wp14:anchorId="6650D9A0" wp14:editId="745E90D9">
                  <wp:simplePos x="0" y="0"/>
                  <wp:positionH relativeFrom="column">
                    <wp:posOffset>-384810</wp:posOffset>
                  </wp:positionH>
                  <wp:positionV relativeFrom="paragraph">
                    <wp:posOffset>757996</wp:posOffset>
                  </wp:positionV>
                  <wp:extent cx="1381125" cy="414849"/>
                  <wp:effectExtent l="0" t="0" r="0" b="444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774" cy="421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7B09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33152" behindDoc="0" locked="0" layoutInCell="1" allowOverlap="1" wp14:anchorId="555D4C4A" wp14:editId="6AE7D8EE">
                      <wp:simplePos x="0" y="0"/>
                      <wp:positionH relativeFrom="column">
                        <wp:posOffset>-2366010</wp:posOffset>
                      </wp:positionH>
                      <wp:positionV relativeFrom="paragraph">
                        <wp:posOffset>62865</wp:posOffset>
                      </wp:positionV>
                      <wp:extent cx="3952875" cy="1143000"/>
                      <wp:effectExtent l="0" t="0" r="28575" b="19050"/>
                      <wp:wrapNone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52875" cy="1143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30EB53" w14:textId="6F69F72D" w:rsidR="00636423" w:rsidRPr="00EB7271" w:rsidRDefault="00EB7271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EB7271">
                                    <w:rPr>
                                      <w:sz w:val="26"/>
                                      <w:szCs w:val="26"/>
                                    </w:rPr>
                                    <w:t>We will be setting out Take-and-Make Crafts all month!!  These will be posted on our Facebook page on the day we hand them out.  Follow us on Facebook @huntsvillemadisonlibrary</w:t>
                                  </w:r>
                                </w:p>
                                <w:p w14:paraId="4F3C7B6C" w14:textId="77777777" w:rsidR="00EB7271" w:rsidRDefault="00EB727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5D4C4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186.3pt;margin-top:4.95pt;width:311.25pt;height:90pt;z-index:25163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">
                      <v:textbox>
                        <w:txbxContent>
                          <w:p w14:paraId="1E30EB53" w14:textId="6F69F72D" w:rsidR="00636423" w:rsidRPr="00EB7271" w:rsidRDefault="00EB727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EB7271">
                              <w:rPr>
                                <w:sz w:val="26"/>
                                <w:szCs w:val="26"/>
                              </w:rPr>
                              <w:t>We will be setting out Take-and-Make Crafts all month!!  These will be posted on our Facebook page on the day we hand them out.  Follow us on Facebook @huntsvillemadisonlibrary</w:t>
                            </w:r>
                          </w:p>
                          <w:p w14:paraId="4F3C7B6C" w14:textId="77777777" w:rsidR="00EB7271" w:rsidRDefault="00EB7271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62" w:type="dxa"/>
          </w:tcPr>
          <w:p w14:paraId="011A2F55" w14:textId="04F28806" w:rsidR="00F8354F" w:rsidRDefault="007E46FE">
            <w:pPr>
              <w:spacing w:after="40"/>
            </w:pPr>
            <w:r>
              <w:rPr>
                <w:noProof/>
              </w:rPr>
              <w:drawing>
                <wp:anchor distT="0" distB="0" distL="114300" distR="114300" simplePos="0" relativeHeight="251784704" behindDoc="0" locked="0" layoutInCell="1" allowOverlap="1" wp14:anchorId="2754059A" wp14:editId="57F5A322">
                  <wp:simplePos x="0" y="0"/>
                  <wp:positionH relativeFrom="column">
                    <wp:posOffset>-344805</wp:posOffset>
                  </wp:positionH>
                  <wp:positionV relativeFrom="paragraph">
                    <wp:posOffset>161290</wp:posOffset>
                  </wp:positionV>
                  <wp:extent cx="2305050" cy="1250970"/>
                  <wp:effectExtent l="0" t="0" r="0" b="6350"/>
                  <wp:wrapNone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5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55" w:type="dxa"/>
            <w:tcMar>
              <w:right w:w="0" w:type="dxa"/>
            </w:tcMar>
          </w:tcPr>
          <w:p w14:paraId="7E4B1F71" w14:textId="4FB9DE7A" w:rsidR="00F8354F" w:rsidRPr="00C37EBB" w:rsidRDefault="000C133B" w:rsidP="00C37EBB">
            <w:pPr>
              <w:pStyle w:val="Heading2"/>
              <w:spacing w:after="40"/>
              <w:outlineLvl w:val="1"/>
              <w:rPr>
                <w:sz w:val="20"/>
                <w:szCs w:val="20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 wp14:anchorId="1FEC93F6" wp14:editId="7329D833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803276</wp:posOffset>
                      </wp:positionV>
                      <wp:extent cx="2419350" cy="704850"/>
                      <wp:effectExtent l="0" t="0" r="19050" b="1905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9350" cy="704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6832EDD" w14:textId="57D2A7B0" w:rsidR="007136CC" w:rsidRPr="007136CC" w:rsidRDefault="007136CC" w:rsidP="007136CC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136C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We will </w:t>
                                  </w:r>
                                  <w:r w:rsidR="00FD2D4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still be handing out meals to kids 18 and under after school (provided by Camp Harvest).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C93F6" id="Text Box 9" o:spid="_x0000_s1027" type="#_x0000_t202" style="position:absolute;margin-left:-3pt;margin-top:63.25pt;width:190.5pt;height:55.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" fillcolor="window" strokeweight=".5pt">
                      <v:textbox>
                        <w:txbxContent>
                          <w:p w14:paraId="16832EDD" w14:textId="57D2A7B0" w:rsidR="007136CC" w:rsidRPr="007136CC" w:rsidRDefault="007136CC" w:rsidP="007136CC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36CC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 will </w:t>
                            </w:r>
                            <w:r w:rsidR="00FD2D4C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still be handing out meals to kids 18 and under after school (provided by Camp Harvest).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8400" behindDoc="0" locked="0" layoutInCell="1" allowOverlap="1" wp14:anchorId="458A26AE" wp14:editId="27580115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0</wp:posOffset>
                      </wp:positionV>
                      <wp:extent cx="2419350" cy="714375"/>
                      <wp:effectExtent l="0" t="0" r="19050" b="28575"/>
                      <wp:wrapThrough wrapText="bothSides">
                        <wp:wrapPolygon edited="0">
                          <wp:start x="0" y="0"/>
                          <wp:lineTo x="0" y="21888"/>
                          <wp:lineTo x="21600" y="21888"/>
                          <wp:lineTo x="21600" y="0"/>
                          <wp:lineTo x="0" y="0"/>
                        </wp:wrapPolygon>
                      </wp:wrapThrough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9350" cy="714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0F512C0" w14:textId="537FAE9A" w:rsidR="002275CA" w:rsidRPr="002275CA" w:rsidRDefault="002275CA">
                                  <w:pP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275CA"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Madison County Library</w:t>
                                  </w:r>
                                </w:p>
                                <w:p w14:paraId="645A2E59" w14:textId="1524C3A8" w:rsidR="002275CA" w:rsidRPr="002275CA" w:rsidRDefault="002275CA">
                                  <w:pP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Phone: </w:t>
                                  </w:r>
                                  <w:r w:rsidRPr="002275CA"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(479) 738-2754</w:t>
                                  </w:r>
                                </w:p>
                                <w:p w14:paraId="4890B591" w14:textId="752FAC7A" w:rsidR="002275CA" w:rsidRPr="002275CA" w:rsidRDefault="002275CA">
                                  <w:pP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Email:  </w:t>
                                  </w:r>
                                  <w:r w:rsidRPr="002275CA"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info@madisoncountylibraries.org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8A26AE" id="Text Box 1" o:spid="_x0000_s1028" type="#_x0000_t202" style="position:absolute;margin-left:-3.5pt;margin-top:0;width:190.5pt;height:56.2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" fillcolor="white [3201]" strokeweight=".5pt">
                      <v:textbox>
                        <w:txbxContent>
                          <w:p w14:paraId="30F512C0" w14:textId="537FAE9A" w:rsidR="002275CA" w:rsidRPr="002275CA" w:rsidRDefault="002275CA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75CA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Madison County Library</w:t>
                            </w:r>
                          </w:p>
                          <w:p w14:paraId="645A2E59" w14:textId="1524C3A8" w:rsidR="002275CA" w:rsidRPr="002275CA" w:rsidRDefault="002275CA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Phone: </w:t>
                            </w:r>
                            <w:r w:rsidRPr="002275CA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(479) 738-2754</w:t>
                            </w:r>
                          </w:p>
                          <w:p w14:paraId="4890B591" w14:textId="752FAC7A" w:rsidR="002275CA" w:rsidRPr="002275CA" w:rsidRDefault="002275CA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Email:  </w:t>
                            </w:r>
                            <w:r w:rsidRPr="002275CA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info@madisoncountylibraries.org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</w:tr>
    </w:tbl>
    <w:p w14:paraId="26C773EE" w14:textId="6DD4CBDB" w:rsidR="00F8354F" w:rsidRDefault="007E46FE">
      <w:pPr>
        <w:pStyle w:val="NoSpacing"/>
      </w:pPr>
      <w:r>
        <w:rPr>
          <w:noProof/>
        </w:rPr>
        <w:drawing>
          <wp:anchor distT="0" distB="0" distL="114300" distR="114300" simplePos="0" relativeHeight="251753984" behindDoc="0" locked="0" layoutInCell="1" allowOverlap="1" wp14:anchorId="56D02295" wp14:editId="192DA184">
            <wp:simplePos x="0" y="0"/>
            <wp:positionH relativeFrom="column">
              <wp:posOffset>-161925</wp:posOffset>
            </wp:positionH>
            <wp:positionV relativeFrom="paragraph">
              <wp:posOffset>-2342515</wp:posOffset>
            </wp:positionV>
            <wp:extent cx="1319507" cy="1290320"/>
            <wp:effectExtent l="0" t="0" r="0" b="508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rcRect l="55000"/>
                    <a:stretch/>
                  </pic:blipFill>
                  <pic:spPr>
                    <a:xfrm>
                      <a:off x="0" y="0"/>
                      <a:ext cx="1319507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974">
        <w:rPr>
          <w:noProof/>
        </w:rPr>
        <w:drawing>
          <wp:anchor distT="0" distB="0" distL="114300" distR="114300" simplePos="0" relativeHeight="251782656" behindDoc="0" locked="0" layoutInCell="1" allowOverlap="1" wp14:anchorId="127A8518" wp14:editId="35240110">
            <wp:simplePos x="0" y="0"/>
            <wp:positionH relativeFrom="page">
              <wp:posOffset>180975</wp:posOffset>
            </wp:positionH>
            <wp:positionV relativeFrom="paragraph">
              <wp:posOffset>-3086100</wp:posOffset>
            </wp:positionV>
            <wp:extent cx="1571625" cy="884039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841" cy="88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974">
        <w:rPr>
          <w:noProof/>
        </w:rPr>
        <mc:AlternateContent>
          <mc:Choice Requires="wps">
            <w:drawing>
              <wp:anchor distT="45720" distB="45720" distL="114300" distR="114300" simplePos="0" relativeHeight="251775488" behindDoc="0" locked="0" layoutInCell="1" allowOverlap="1" wp14:anchorId="3A43D53F" wp14:editId="762E5379">
                <wp:simplePos x="0" y="0"/>
                <wp:positionH relativeFrom="column">
                  <wp:posOffset>-266700</wp:posOffset>
                </wp:positionH>
                <wp:positionV relativeFrom="paragraph">
                  <wp:posOffset>-5153025</wp:posOffset>
                </wp:positionV>
                <wp:extent cx="1562100" cy="253365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253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BAC2F" w14:textId="5DE3DD7C" w:rsidR="00136974" w:rsidRPr="00136974" w:rsidRDefault="00136974" w:rsidP="00136974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36974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Take-and-Make Crafts</w:t>
                            </w:r>
                          </w:p>
                          <w:p w14:paraId="5F3881E2" w14:textId="77777777" w:rsidR="00136974" w:rsidRDefault="00136974" w:rsidP="00136974"/>
                          <w:p w14:paraId="09B4C5FA" w14:textId="781BD7F3" w:rsidR="00136974" w:rsidRPr="00136974" w:rsidRDefault="00136974" w:rsidP="0013697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36974">
                              <w:rPr>
                                <w:sz w:val="20"/>
                                <w:szCs w:val="20"/>
                              </w:rPr>
                              <w:t>Thankful Tree</w:t>
                            </w:r>
                          </w:p>
                          <w:p w14:paraId="52B24F56" w14:textId="30905A77" w:rsidR="00136974" w:rsidRPr="00136974" w:rsidRDefault="00136974" w:rsidP="0013697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36974">
                              <w:rPr>
                                <w:sz w:val="20"/>
                                <w:szCs w:val="20"/>
                              </w:rPr>
                              <w:t>Turkey Roll</w:t>
                            </w:r>
                          </w:p>
                          <w:p w14:paraId="2CEB4666" w14:textId="17E3A8A5" w:rsidR="00136974" w:rsidRPr="00136974" w:rsidRDefault="00136974" w:rsidP="0013697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36974">
                              <w:rPr>
                                <w:sz w:val="20"/>
                                <w:szCs w:val="20"/>
                              </w:rPr>
                              <w:t>Fall Leaf Hedgehog</w:t>
                            </w:r>
                          </w:p>
                          <w:p w14:paraId="13C9800F" w14:textId="7D09B2C3" w:rsidR="00136974" w:rsidRPr="00136974" w:rsidRDefault="00136974" w:rsidP="0013697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36974">
                              <w:rPr>
                                <w:sz w:val="20"/>
                                <w:szCs w:val="20"/>
                              </w:rPr>
                              <w:t>D for Donut Craft</w:t>
                            </w:r>
                          </w:p>
                          <w:p w14:paraId="67B9C5BB" w14:textId="40A19364" w:rsidR="00136974" w:rsidRPr="00136974" w:rsidRDefault="00136974" w:rsidP="0013697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36974">
                              <w:rPr>
                                <w:sz w:val="20"/>
                                <w:szCs w:val="20"/>
                              </w:rPr>
                              <w:t>Mayflower Boat</w:t>
                            </w:r>
                          </w:p>
                          <w:p w14:paraId="11A02B43" w14:textId="35E2C05E" w:rsidR="00136974" w:rsidRPr="00136974" w:rsidRDefault="00136974" w:rsidP="0013697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36974">
                              <w:rPr>
                                <w:sz w:val="20"/>
                                <w:szCs w:val="20"/>
                              </w:rPr>
                              <w:t>Twine Pumpkin</w:t>
                            </w:r>
                          </w:p>
                          <w:p w14:paraId="56FAB60E" w14:textId="0D8DE962" w:rsidR="00136974" w:rsidRPr="00136974" w:rsidRDefault="00136974" w:rsidP="0013697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36974">
                              <w:rPr>
                                <w:sz w:val="20"/>
                                <w:szCs w:val="20"/>
                              </w:rPr>
                              <w:t>Acorn Handprint Keepsake</w:t>
                            </w:r>
                          </w:p>
                          <w:p w14:paraId="183F083B" w14:textId="6822FD05" w:rsidR="00136974" w:rsidRPr="00136974" w:rsidRDefault="00136974" w:rsidP="0013697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36974">
                              <w:rPr>
                                <w:sz w:val="20"/>
                                <w:szCs w:val="20"/>
                              </w:rPr>
                              <w:t>Santa Advent Calendar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3D53F" id="_x0000_s1029" type="#_x0000_t202" style="position:absolute;margin-left:-21pt;margin-top:-405.75pt;width:123pt;height:199.5pt;z-index:25177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">
                <v:textbox>
                  <w:txbxContent>
                    <w:p w14:paraId="0C4BAC2F" w14:textId="5DE3DD7C" w:rsidR="00136974" w:rsidRPr="00136974" w:rsidRDefault="00136974" w:rsidP="00136974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136974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Take-and-Make Crafts</w:t>
                      </w:r>
                    </w:p>
                    <w:p w14:paraId="5F3881E2" w14:textId="77777777" w:rsidR="00136974" w:rsidRDefault="00136974" w:rsidP="00136974"/>
                    <w:p w14:paraId="09B4C5FA" w14:textId="781BD7F3" w:rsidR="00136974" w:rsidRPr="00136974" w:rsidRDefault="00136974" w:rsidP="00136974">
                      <w:pPr>
                        <w:rPr>
                          <w:sz w:val="20"/>
                          <w:szCs w:val="20"/>
                        </w:rPr>
                      </w:pPr>
                      <w:r w:rsidRPr="00136974">
                        <w:rPr>
                          <w:sz w:val="20"/>
                          <w:szCs w:val="20"/>
                        </w:rPr>
                        <w:t>Thankful Tree</w:t>
                      </w:r>
                    </w:p>
                    <w:p w14:paraId="52B24F56" w14:textId="30905A77" w:rsidR="00136974" w:rsidRPr="00136974" w:rsidRDefault="00136974" w:rsidP="00136974">
                      <w:pPr>
                        <w:rPr>
                          <w:sz w:val="20"/>
                          <w:szCs w:val="20"/>
                        </w:rPr>
                      </w:pPr>
                      <w:r w:rsidRPr="00136974">
                        <w:rPr>
                          <w:sz w:val="20"/>
                          <w:szCs w:val="20"/>
                        </w:rPr>
                        <w:t>Turkey Roll</w:t>
                      </w:r>
                    </w:p>
                    <w:p w14:paraId="2CEB4666" w14:textId="17E3A8A5" w:rsidR="00136974" w:rsidRPr="00136974" w:rsidRDefault="00136974" w:rsidP="00136974">
                      <w:pPr>
                        <w:rPr>
                          <w:sz w:val="20"/>
                          <w:szCs w:val="20"/>
                        </w:rPr>
                      </w:pPr>
                      <w:r w:rsidRPr="00136974">
                        <w:rPr>
                          <w:sz w:val="20"/>
                          <w:szCs w:val="20"/>
                        </w:rPr>
                        <w:t>Fall Leaf Hedgehog</w:t>
                      </w:r>
                    </w:p>
                    <w:p w14:paraId="13C9800F" w14:textId="7D09B2C3" w:rsidR="00136974" w:rsidRPr="00136974" w:rsidRDefault="00136974" w:rsidP="00136974">
                      <w:pPr>
                        <w:rPr>
                          <w:sz w:val="20"/>
                          <w:szCs w:val="20"/>
                        </w:rPr>
                      </w:pPr>
                      <w:r w:rsidRPr="00136974">
                        <w:rPr>
                          <w:sz w:val="20"/>
                          <w:szCs w:val="20"/>
                        </w:rPr>
                        <w:t>D for Donut Craft</w:t>
                      </w:r>
                    </w:p>
                    <w:p w14:paraId="67B9C5BB" w14:textId="40A19364" w:rsidR="00136974" w:rsidRPr="00136974" w:rsidRDefault="00136974" w:rsidP="00136974">
                      <w:pPr>
                        <w:rPr>
                          <w:sz w:val="20"/>
                          <w:szCs w:val="20"/>
                        </w:rPr>
                      </w:pPr>
                      <w:r w:rsidRPr="00136974">
                        <w:rPr>
                          <w:sz w:val="20"/>
                          <w:szCs w:val="20"/>
                        </w:rPr>
                        <w:t>Mayflower Boat</w:t>
                      </w:r>
                    </w:p>
                    <w:p w14:paraId="11A02B43" w14:textId="35E2C05E" w:rsidR="00136974" w:rsidRPr="00136974" w:rsidRDefault="00136974" w:rsidP="00136974">
                      <w:pPr>
                        <w:rPr>
                          <w:sz w:val="20"/>
                          <w:szCs w:val="20"/>
                        </w:rPr>
                      </w:pPr>
                      <w:r w:rsidRPr="00136974">
                        <w:rPr>
                          <w:sz w:val="20"/>
                          <w:szCs w:val="20"/>
                        </w:rPr>
                        <w:t>Twine Pumpkin</w:t>
                      </w:r>
                    </w:p>
                    <w:p w14:paraId="56FAB60E" w14:textId="0D8DE962" w:rsidR="00136974" w:rsidRPr="00136974" w:rsidRDefault="00136974" w:rsidP="00136974">
                      <w:pPr>
                        <w:rPr>
                          <w:sz w:val="20"/>
                          <w:szCs w:val="20"/>
                        </w:rPr>
                      </w:pPr>
                      <w:r w:rsidRPr="00136974">
                        <w:rPr>
                          <w:sz w:val="20"/>
                          <w:szCs w:val="20"/>
                        </w:rPr>
                        <w:t>Acorn Handprint Keepsake</w:t>
                      </w:r>
                    </w:p>
                    <w:p w14:paraId="183F083B" w14:textId="6822FD05" w:rsidR="00136974" w:rsidRPr="00136974" w:rsidRDefault="00136974" w:rsidP="00136974">
                      <w:pPr>
                        <w:rPr>
                          <w:sz w:val="20"/>
                          <w:szCs w:val="20"/>
                        </w:rPr>
                      </w:pPr>
                      <w:r w:rsidRPr="00136974">
                        <w:rPr>
                          <w:sz w:val="20"/>
                          <w:szCs w:val="20"/>
                        </w:rPr>
                        <w:t>Santa Advent Calendar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8354F">
      <w:pgSz w:w="15840" w:h="12240" w:orient="landscape" w:code="1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88550" w14:textId="77777777" w:rsidR="001B121E" w:rsidRDefault="001B121E">
      <w:pPr>
        <w:spacing w:before="0" w:after="0"/>
      </w:pPr>
      <w:r>
        <w:separator/>
      </w:r>
    </w:p>
  </w:endnote>
  <w:endnote w:type="continuationSeparator" w:id="0">
    <w:p w14:paraId="75B3405A" w14:textId="77777777" w:rsidR="001B121E" w:rsidRDefault="001B121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6EF96" w14:textId="77777777" w:rsidR="001B121E" w:rsidRDefault="001B121E">
      <w:pPr>
        <w:spacing w:before="0" w:after="0"/>
      </w:pPr>
      <w:r>
        <w:separator/>
      </w:r>
    </w:p>
  </w:footnote>
  <w:footnote w:type="continuationSeparator" w:id="0">
    <w:p w14:paraId="69D0F8A9" w14:textId="77777777" w:rsidR="001B121E" w:rsidRDefault="001B121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5151AB"/>
    <w:multiLevelType w:val="hybridMultilevel"/>
    <w:tmpl w:val="9B6E7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3C3125"/>
    <w:multiLevelType w:val="hybridMultilevel"/>
    <w:tmpl w:val="3A9CF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1/30/2021"/>
    <w:docVar w:name="MonthStart" w:val="11/1/2021"/>
  </w:docVars>
  <w:rsids>
    <w:rsidRoot w:val="001B121E"/>
    <w:rsid w:val="00041862"/>
    <w:rsid w:val="000446AA"/>
    <w:rsid w:val="000958A4"/>
    <w:rsid w:val="000A677B"/>
    <w:rsid w:val="000C133B"/>
    <w:rsid w:val="000C2368"/>
    <w:rsid w:val="000D367A"/>
    <w:rsid w:val="000F121E"/>
    <w:rsid w:val="00136974"/>
    <w:rsid w:val="00146B59"/>
    <w:rsid w:val="00194D7C"/>
    <w:rsid w:val="001B121E"/>
    <w:rsid w:val="001D06ED"/>
    <w:rsid w:val="001F3AB2"/>
    <w:rsid w:val="00206EFF"/>
    <w:rsid w:val="002275CA"/>
    <w:rsid w:val="00227FE8"/>
    <w:rsid w:val="00234CCB"/>
    <w:rsid w:val="00235C4F"/>
    <w:rsid w:val="002462FC"/>
    <w:rsid w:val="00262469"/>
    <w:rsid w:val="00266894"/>
    <w:rsid w:val="002A3A2E"/>
    <w:rsid w:val="002C599A"/>
    <w:rsid w:val="002D2CB7"/>
    <w:rsid w:val="00335839"/>
    <w:rsid w:val="0039240D"/>
    <w:rsid w:val="003B46B4"/>
    <w:rsid w:val="003D1D6E"/>
    <w:rsid w:val="00402C4E"/>
    <w:rsid w:val="004211B8"/>
    <w:rsid w:val="004329D3"/>
    <w:rsid w:val="00460463"/>
    <w:rsid w:val="0048100D"/>
    <w:rsid w:val="004D29C1"/>
    <w:rsid w:val="00532D2F"/>
    <w:rsid w:val="00547AC7"/>
    <w:rsid w:val="005D383E"/>
    <w:rsid w:val="00636423"/>
    <w:rsid w:val="00682510"/>
    <w:rsid w:val="006C0770"/>
    <w:rsid w:val="006D69BC"/>
    <w:rsid w:val="007122A7"/>
    <w:rsid w:val="007136CC"/>
    <w:rsid w:val="00715473"/>
    <w:rsid w:val="00735302"/>
    <w:rsid w:val="007631C1"/>
    <w:rsid w:val="00776AA1"/>
    <w:rsid w:val="00797891"/>
    <w:rsid w:val="007A243B"/>
    <w:rsid w:val="007A4E5F"/>
    <w:rsid w:val="007B2128"/>
    <w:rsid w:val="007C4A02"/>
    <w:rsid w:val="007D0B2E"/>
    <w:rsid w:val="007E46FE"/>
    <w:rsid w:val="007F20A4"/>
    <w:rsid w:val="007F32BB"/>
    <w:rsid w:val="007F7A5D"/>
    <w:rsid w:val="00804FC2"/>
    <w:rsid w:val="00834D23"/>
    <w:rsid w:val="00835ADF"/>
    <w:rsid w:val="008B0E4A"/>
    <w:rsid w:val="009311FA"/>
    <w:rsid w:val="00991579"/>
    <w:rsid w:val="0099275C"/>
    <w:rsid w:val="009C7BF0"/>
    <w:rsid w:val="00A03BF5"/>
    <w:rsid w:val="00A06DEF"/>
    <w:rsid w:val="00A716AE"/>
    <w:rsid w:val="00A718C6"/>
    <w:rsid w:val="00A74E52"/>
    <w:rsid w:val="00A96191"/>
    <w:rsid w:val="00A961F3"/>
    <w:rsid w:val="00AA26BE"/>
    <w:rsid w:val="00AB7B2C"/>
    <w:rsid w:val="00B104BE"/>
    <w:rsid w:val="00B12BC0"/>
    <w:rsid w:val="00B256AA"/>
    <w:rsid w:val="00B26FFB"/>
    <w:rsid w:val="00B936C4"/>
    <w:rsid w:val="00BE55EB"/>
    <w:rsid w:val="00C1697B"/>
    <w:rsid w:val="00C37EBB"/>
    <w:rsid w:val="00CA55EB"/>
    <w:rsid w:val="00CB5D5A"/>
    <w:rsid w:val="00CC2377"/>
    <w:rsid w:val="00CF7B09"/>
    <w:rsid w:val="00D067AC"/>
    <w:rsid w:val="00D10CD3"/>
    <w:rsid w:val="00DF1F1C"/>
    <w:rsid w:val="00DF44B7"/>
    <w:rsid w:val="00E12419"/>
    <w:rsid w:val="00E6043F"/>
    <w:rsid w:val="00EA11E4"/>
    <w:rsid w:val="00EA45F5"/>
    <w:rsid w:val="00EB59A1"/>
    <w:rsid w:val="00EB7271"/>
    <w:rsid w:val="00EC07B3"/>
    <w:rsid w:val="00EC5731"/>
    <w:rsid w:val="00ED11D8"/>
    <w:rsid w:val="00EF2A17"/>
    <w:rsid w:val="00F179D2"/>
    <w:rsid w:val="00F4747B"/>
    <w:rsid w:val="00F6081C"/>
    <w:rsid w:val="00F8354F"/>
    <w:rsid w:val="00FB0AC6"/>
    <w:rsid w:val="00FC06DB"/>
    <w:rsid w:val="00FD1112"/>
    <w:rsid w:val="00FD2D4C"/>
    <w:rsid w:val="00FF2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337123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7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3" w:unhideWhenUsed="1" w:qFormat="1"/>
    <w:lsdException w:name="Emphasis" w:semiHidden="1" w:uiPriority="13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3" w:unhideWhenUsed="1" w:qFormat="1"/>
    <w:lsdException w:name="Quote" w:semiHidden="1" w:uiPriority="13" w:unhideWhenUsed="1" w:qFormat="1"/>
    <w:lsdException w:name="Intense Quote" w:semiHidden="1" w:uiPriority="13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3" w:unhideWhenUsed="1" w:qFormat="1"/>
    <w:lsdException w:name="Intense Emphasis" w:semiHidden="1" w:uiPriority="13" w:unhideWhenUsed="1" w:qFormat="1"/>
    <w:lsdException w:name="Subtle Reference" w:semiHidden="1" w:uiPriority="13" w:unhideWhenUsed="1" w:qFormat="1"/>
    <w:lsdException w:name="Intense Reference" w:semiHidden="1" w:uiPriority="13" w:unhideWhenUsed="1" w:qFormat="1"/>
    <w:lsdException w:name="Book Title" w:semiHidden="1" w:uiPriority="1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454545" w:themeFill="text2"/>
      </w:tcPr>
    </w:tblStylePr>
  </w:style>
  <w:style w:type="paragraph" w:customStyle="1" w:styleId="Dates">
    <w:name w:val="Dates"/>
    <w:basedOn w:val="Normal"/>
    <w:uiPriority w:val="4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333333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PlainTable4">
    <w:name w:val="Plain Table 4"/>
    <w:basedOn w:val="TableNormal"/>
    <w:uiPriority w:val="99"/>
    <w:rsid w:val="00EA11E4"/>
    <w:pPr>
      <w:spacing w:after="0"/>
    </w:pPr>
    <w:tblPr>
      <w:tblStyleRowBandSize w:val="1"/>
      <w:tblStyleColBandSize w:val="1"/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sid w:val="00D10CD3"/>
    <w:rPr>
      <w:color w:val="FA2B5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0CD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13"/>
    <w:unhideWhenUsed/>
    <w:qFormat/>
    <w:rsid w:val="00A718C6"/>
    <w:pPr>
      <w:ind w:left="720"/>
      <w:contextualSpacing/>
    </w:pPr>
  </w:style>
  <w:style w:type="character" w:customStyle="1" w:styleId="rfua0xdk">
    <w:name w:val="rfua0xdk"/>
    <w:basedOn w:val="DefaultParagraphFont"/>
    <w:rsid w:val="0039240D"/>
  </w:style>
  <w:style w:type="paragraph" w:styleId="PlainText">
    <w:name w:val="Plain Text"/>
    <w:basedOn w:val="Normal"/>
    <w:link w:val="PlainTextChar"/>
    <w:uiPriority w:val="99"/>
    <w:semiHidden/>
    <w:unhideWhenUsed/>
    <w:rsid w:val="00CB5D5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B5D5A"/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38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jp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hyperlink" Target="http://www.pngall.com/thanksgiving-png" TargetMode="External"/><Relationship Id="rId17" Type="http://schemas.openxmlformats.org/officeDocument/2006/relationships/hyperlink" Target="http://golibrarians.wordpress.com/2011/08/11/facebook-and-branding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hyperlink" Target="https://www.creativejewishmom.com/2013/10/wel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jobsanger.blogspot.com/2014/11/happy-thanksgiving.html" TargetMode="External"/><Relationship Id="rId22" Type="http://schemas.openxmlformats.org/officeDocument/2006/relationships/hyperlink" Target="https://www.freepngimg.com/png/20339-transparent-fall-leaves-border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Horizontal%20calendar%20(Sunday%20start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509BF5313CC4C58BCA0FA6E4FED40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349B1-AB1E-469C-B05C-0D104044CD5C}"/>
      </w:docPartPr>
      <w:docPartBody>
        <w:p w:rsidR="005324F0" w:rsidRDefault="005324F0">
          <w:pPr>
            <w:pStyle w:val="B509BF5313CC4C58BCA0FA6E4FED40E4"/>
          </w:pPr>
          <w:r>
            <w:t>Sunday</w:t>
          </w:r>
        </w:p>
      </w:docPartBody>
    </w:docPart>
    <w:docPart>
      <w:docPartPr>
        <w:name w:val="0E1E871F9BB443A89D91B6A3B9433F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7EE78F-580E-442B-B919-595E27F971C7}"/>
      </w:docPartPr>
      <w:docPartBody>
        <w:p w:rsidR="005324F0" w:rsidRDefault="005324F0">
          <w:pPr>
            <w:pStyle w:val="0E1E871F9BB443A89D91B6A3B9433F2E"/>
          </w:pPr>
          <w:r>
            <w:t>Monday</w:t>
          </w:r>
        </w:p>
      </w:docPartBody>
    </w:docPart>
    <w:docPart>
      <w:docPartPr>
        <w:name w:val="1292105E2C164C279BFB68D00AD897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045D6-23B7-4A7A-9210-C108D71A845C}"/>
      </w:docPartPr>
      <w:docPartBody>
        <w:p w:rsidR="005324F0" w:rsidRDefault="005324F0">
          <w:pPr>
            <w:pStyle w:val="1292105E2C164C279BFB68D00AD8976C"/>
          </w:pPr>
          <w:r>
            <w:t>Tuesday</w:t>
          </w:r>
        </w:p>
      </w:docPartBody>
    </w:docPart>
    <w:docPart>
      <w:docPartPr>
        <w:name w:val="F5F23A9A60B44CD4BEB87B6292E82C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17D55D-5711-4B1E-9D4E-126C695C22BE}"/>
      </w:docPartPr>
      <w:docPartBody>
        <w:p w:rsidR="005324F0" w:rsidRDefault="005324F0">
          <w:pPr>
            <w:pStyle w:val="F5F23A9A60B44CD4BEB87B6292E82C2F"/>
          </w:pPr>
          <w:r>
            <w:t>Wednesday</w:t>
          </w:r>
        </w:p>
      </w:docPartBody>
    </w:docPart>
    <w:docPart>
      <w:docPartPr>
        <w:name w:val="C0C9D7C974A14C4586572F10DA9D7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6580A9-CB4C-4D69-94C0-A50160051A2E}"/>
      </w:docPartPr>
      <w:docPartBody>
        <w:p w:rsidR="005324F0" w:rsidRDefault="005324F0">
          <w:pPr>
            <w:pStyle w:val="C0C9D7C974A14C4586572F10DA9D790D"/>
          </w:pPr>
          <w:r>
            <w:t>Thursday</w:t>
          </w:r>
        </w:p>
      </w:docPartBody>
    </w:docPart>
    <w:docPart>
      <w:docPartPr>
        <w:name w:val="9786638E30FF4B8BB5E8EEDBBF00C2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B9167A-FD85-4343-8E13-C5B48CA3E69B}"/>
      </w:docPartPr>
      <w:docPartBody>
        <w:p w:rsidR="005324F0" w:rsidRDefault="005324F0">
          <w:pPr>
            <w:pStyle w:val="9786638E30FF4B8BB5E8EEDBBF00C244"/>
          </w:pPr>
          <w:r>
            <w:t>Friday</w:t>
          </w:r>
        </w:p>
      </w:docPartBody>
    </w:docPart>
    <w:docPart>
      <w:docPartPr>
        <w:name w:val="5F7AD1D7EDFE4CDB89EDB5B3F6F09D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26C22-0D63-4F3D-AC63-B828236BB6A9}"/>
      </w:docPartPr>
      <w:docPartBody>
        <w:p w:rsidR="005324F0" w:rsidRDefault="005324F0">
          <w:pPr>
            <w:pStyle w:val="5F7AD1D7EDFE4CDB89EDB5B3F6F09D9C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4F0"/>
    <w:rsid w:val="00532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509BF5313CC4C58BCA0FA6E4FED40E4">
    <w:name w:val="B509BF5313CC4C58BCA0FA6E4FED40E4"/>
  </w:style>
  <w:style w:type="paragraph" w:customStyle="1" w:styleId="0E1E871F9BB443A89D91B6A3B9433F2E">
    <w:name w:val="0E1E871F9BB443A89D91B6A3B9433F2E"/>
  </w:style>
  <w:style w:type="paragraph" w:customStyle="1" w:styleId="1292105E2C164C279BFB68D00AD8976C">
    <w:name w:val="1292105E2C164C279BFB68D00AD8976C"/>
  </w:style>
  <w:style w:type="paragraph" w:customStyle="1" w:styleId="F5F23A9A60B44CD4BEB87B6292E82C2F">
    <w:name w:val="F5F23A9A60B44CD4BEB87B6292E82C2F"/>
  </w:style>
  <w:style w:type="paragraph" w:customStyle="1" w:styleId="C0C9D7C974A14C4586572F10DA9D790D">
    <w:name w:val="C0C9D7C974A14C4586572F10DA9D790D"/>
  </w:style>
  <w:style w:type="paragraph" w:customStyle="1" w:styleId="9786638E30FF4B8BB5E8EEDBBF00C244">
    <w:name w:val="9786638E30FF4B8BB5E8EEDBBF00C244"/>
  </w:style>
  <w:style w:type="paragraph" w:customStyle="1" w:styleId="5F7AD1D7EDFE4CDB89EDB5B3F6F09D9C">
    <w:name w:val="5F7AD1D7EDFE4CDB89EDB5B3F6F09D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Gallery">
  <a:themeElements>
    <a:clrScheme name="Gallery">
      <a:dk1>
        <a:sysClr val="windowText" lastClr="000000"/>
      </a:dk1>
      <a:lt1>
        <a:sysClr val="window" lastClr="FFFFFF"/>
      </a:lt1>
      <a:dk2>
        <a:srgbClr val="454545"/>
      </a:dk2>
      <a:lt2>
        <a:srgbClr val="DFDBD5"/>
      </a:lt2>
      <a:accent1>
        <a:srgbClr val="B71E42"/>
      </a:accent1>
      <a:accent2>
        <a:srgbClr val="DE478E"/>
      </a:accent2>
      <a:accent3>
        <a:srgbClr val="BC72F0"/>
      </a:accent3>
      <a:accent4>
        <a:srgbClr val="795FAF"/>
      </a:accent4>
      <a:accent5>
        <a:srgbClr val="586EA6"/>
      </a:accent5>
      <a:accent6>
        <a:srgbClr val="6892A0"/>
      </a:accent6>
      <a:hlink>
        <a:srgbClr val="FA2B5C"/>
      </a:hlink>
      <a:folHlink>
        <a:srgbClr val="BC658E"/>
      </a:folHlink>
    </a:clrScheme>
    <a:fontScheme name="Gallery">
      <a:majorFont>
        <a:latin typeface="Gill Sans MT" panose="020B0502020104020203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allery">
      <a:fillStyleLst>
        <a:solidFill>
          <a:schemeClr val="phClr"/>
        </a:solidFill>
        <a:gradFill rotWithShape="1">
          <a:gsLst>
            <a:gs pos="0">
              <a:schemeClr val="phClr">
                <a:tint val="54000"/>
                <a:alpha val="100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8000"/>
                <a:satMod val="130000"/>
                <a:lumMod val="92000"/>
              </a:schemeClr>
            </a:gs>
            <a:gs pos="100000">
              <a:schemeClr val="phClr">
                <a:shade val="78000"/>
                <a:satMod val="130000"/>
                <a:lumMod val="92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0800" dist="50800" dir="5400000" sx="96000" sy="96000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080000"/>
            </a:lightRig>
          </a:scene3d>
          <a:sp3d>
            <a:bevelT w="38100" h="12700" prst="softRound"/>
          </a:sp3d>
        </a:effectStyle>
      </a:effectStyleLst>
      <a:bgFillStyleLst>
        <a:solidFill>
          <a:schemeClr val="phClr"/>
        </a:solidFill>
        <a:solidFill>
          <a:schemeClr val="phClr"/>
        </a:solidFill>
        <a:gradFill rotWithShape="1">
          <a:gsLst>
            <a:gs pos="0">
              <a:schemeClr val="phClr">
                <a:tint val="94000"/>
                <a:satMod val="80000"/>
                <a:lumMod val="106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allery" id="{BBFCD31E-59A1-489D-B089-A3EAD7CAE12E}" vid="{F5E91637-A7B6-4E27-B710-77DA7014EE1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21A52CC4-8254-401D-AFB3-F8B3EC814F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564639-AD70-427A-B3FF-ABDCE5FE96D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0F6DDD3-59DD-4543-ABD1-CF8108EE43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0D7B5C8-0ABC-4437-86FB-403884ED9A5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calendar (Sunday start)</Template>
  <TotalTime>0</TotalTime>
  <Pages>1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2021-11-04T18:53:00Z</dcterms:created>
  <dcterms:modified xsi:type="dcterms:W3CDTF">2021-11-18T14:31:00Z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